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530" w:rsidRDefault="00FD0D3B" w:rsidP="009818EA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page">
                  <wp:posOffset>10584180</wp:posOffset>
                </wp:positionH>
                <wp:positionV relativeFrom="page">
                  <wp:posOffset>4937760</wp:posOffset>
                </wp:positionV>
                <wp:extent cx="1852295" cy="2517140"/>
                <wp:effectExtent l="0" t="0" r="0" b="0"/>
                <wp:wrapNone/>
                <wp:docPr id="158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295" cy="2517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7E8C" w:rsidRDefault="00FA3CA2" w:rsidP="00FA3CA2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 xml:space="preserve">Но коль </w:t>
                            </w:r>
                          </w:p>
                          <w:p w:rsidR="00FA3CA2" w:rsidRDefault="00FA3CA2" w:rsidP="00FA3CA2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FA3CA2">
                              <w:rPr>
                                <w:rFonts w:ascii="Palatino Linotype" w:hAnsi="Palatino Linotype"/>
                                <w:b/>
                                <w:i/>
                                <w:color w:val="943634" w:themeColor="accent2" w:themeShade="BF"/>
                                <w:sz w:val="26"/>
                                <w:szCs w:val="26"/>
                                <w:lang w:val="ru-RU"/>
                              </w:rPr>
                              <w:t xml:space="preserve">ПОЖАРИЩЕ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 xml:space="preserve">пришел, все огнем объято, </w:t>
                            </w:r>
                          </w:p>
                          <w:p w:rsidR="00FA3CA2" w:rsidRDefault="00FA3CA2" w:rsidP="00FA3CA2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 xml:space="preserve">выбегай из дома вон, </w:t>
                            </w:r>
                          </w:p>
                          <w:p w:rsidR="00FA3CA2" w:rsidRDefault="00FA3CA2" w:rsidP="00FA3CA2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</w:pPr>
                            <w:proofErr w:type="gramStart"/>
                            <w:r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>побыстрей</w:t>
                            </w:r>
                            <w:proofErr w:type="gramEnd"/>
                            <w:r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 xml:space="preserve"> ребята</w:t>
                            </w:r>
                          </w:p>
                          <w:p w:rsidR="00A2321A" w:rsidRDefault="00FA3CA2" w:rsidP="00FA3CA2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 xml:space="preserve"> и зови людей</w:t>
                            </w:r>
                          </w:p>
                          <w:p w:rsidR="00FA3CA2" w:rsidRDefault="00A2321A" w:rsidP="00FA3CA2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  <w:r w:rsidR="00FA3CA2"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 xml:space="preserve">на помощь </w:t>
                            </w:r>
                            <w:proofErr w:type="gramStart"/>
                            <w:r w:rsidR="00FA3CA2"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>побыстрее</w:t>
                            </w:r>
                            <w:proofErr w:type="gramEnd"/>
                            <w:r w:rsidR="00FA3CA2"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 xml:space="preserve"> не тяни!</w:t>
                            </w:r>
                          </w:p>
                          <w:p w:rsidR="00FA3CA2" w:rsidRPr="0006095C" w:rsidRDefault="00FA3CA2" w:rsidP="00FA3CA2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 xml:space="preserve">в «01» скорей звони! </w:t>
                            </w:r>
                          </w:p>
                          <w:p w:rsidR="00FA3CA2" w:rsidRPr="0006095C" w:rsidRDefault="00FA3CA2" w:rsidP="00FA3CA2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6" type="#_x0000_t202" style="position:absolute;margin-left:833.4pt;margin-top:388.8pt;width:145.85pt;height:198.2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" filled="f" stroked="f" strokecolor="#c9f" strokeweight="1.5pt">
                <v:textbox>
                  <w:txbxContent>
                    <w:p w:rsidR="00357E8C" w:rsidRDefault="00FA3CA2" w:rsidP="00FA3CA2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 xml:space="preserve">Но коль </w:t>
                      </w:r>
                    </w:p>
                    <w:p w:rsidR="00FA3CA2" w:rsidRDefault="00FA3CA2" w:rsidP="00FA3CA2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</w:pPr>
                      <w:r w:rsidRPr="00FA3CA2">
                        <w:rPr>
                          <w:rFonts w:ascii="Palatino Linotype" w:hAnsi="Palatino Linotype"/>
                          <w:b/>
                          <w:i/>
                          <w:color w:val="943634" w:themeColor="accent2" w:themeShade="BF"/>
                          <w:sz w:val="26"/>
                          <w:szCs w:val="26"/>
                          <w:lang w:val="ru-RU"/>
                        </w:rPr>
                        <w:t xml:space="preserve">ПОЖАРИЩЕ </w:t>
                      </w:r>
                      <w:r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 xml:space="preserve">пришел, все огнем объято, </w:t>
                      </w:r>
                    </w:p>
                    <w:p w:rsidR="00FA3CA2" w:rsidRDefault="00FA3CA2" w:rsidP="00FA3CA2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 xml:space="preserve">выбегай из дома вон, </w:t>
                      </w:r>
                    </w:p>
                    <w:p w:rsidR="00FA3CA2" w:rsidRDefault="00FA3CA2" w:rsidP="00FA3CA2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</w:pPr>
                      <w:proofErr w:type="gramStart"/>
                      <w:r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>побыстрей</w:t>
                      </w:r>
                      <w:proofErr w:type="gramEnd"/>
                      <w:r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 xml:space="preserve"> ребята</w:t>
                      </w:r>
                    </w:p>
                    <w:p w:rsidR="00A2321A" w:rsidRDefault="00FA3CA2" w:rsidP="00FA3CA2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 xml:space="preserve"> и зови людей</w:t>
                      </w:r>
                    </w:p>
                    <w:p w:rsidR="00FA3CA2" w:rsidRDefault="00A2321A" w:rsidP="00FA3CA2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 xml:space="preserve"> </w:t>
                      </w:r>
                      <w:r w:rsidR="00FA3CA2"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 xml:space="preserve">на помощь </w:t>
                      </w:r>
                      <w:proofErr w:type="gramStart"/>
                      <w:r w:rsidR="00FA3CA2"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>побыстрее</w:t>
                      </w:r>
                      <w:proofErr w:type="gramEnd"/>
                      <w:r w:rsidR="00FA3CA2"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 xml:space="preserve"> не тяни!</w:t>
                      </w:r>
                    </w:p>
                    <w:p w:rsidR="00FA3CA2" w:rsidRPr="0006095C" w:rsidRDefault="00FA3CA2" w:rsidP="00FA3CA2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 xml:space="preserve">в «01» скорей звони! </w:t>
                      </w:r>
                    </w:p>
                    <w:p w:rsidR="00FA3CA2" w:rsidRPr="0006095C" w:rsidRDefault="00FA3CA2" w:rsidP="00FA3CA2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page">
                  <wp:posOffset>10698480</wp:posOffset>
                </wp:positionH>
                <wp:positionV relativeFrom="page">
                  <wp:posOffset>774700</wp:posOffset>
                </wp:positionV>
                <wp:extent cx="1555115" cy="1851025"/>
                <wp:effectExtent l="0" t="0" r="0" b="0"/>
                <wp:wrapNone/>
                <wp:docPr id="139" name="Text Box 69" descr="Текстовое поле: Воспоминания на всю жизнь&#10;&#10;Как часто вы говорили вслух: «Я так хочу увидеть Эйфелеву башню...» или «Я мечтаю увидеть пирамиды!»&#10;&#10;Теперь вы можете перейти от слов к делу! Вы увидите те уголки мира, где рождались легенды. Вы посетите места, о которых вы только мечтали или видели на фотографиях. Мы легко исполним ваши мечты с помощью профессионального планирования и лучших мировых ресурсов. Ваша поездка станет беззаботным путешествием и воспоминанием на всю жизнь!&#10;&#10;У нас есть несколько пакетов, которые удовлетворят любой вкус. Мы также сможем создать для вас индивидуальный туристический пакет.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185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6D90" w:rsidRDefault="00AC5A25" w:rsidP="00A174DA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AC5A25"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 xml:space="preserve">Пожирает он дома </w:t>
                            </w:r>
                          </w:p>
                          <w:p w:rsidR="00DE6D90" w:rsidRDefault="00AC5A25" w:rsidP="00A174DA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AC5A25"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 xml:space="preserve">с книжками игрушками </w:t>
                            </w:r>
                          </w:p>
                          <w:p w:rsidR="00DE6D90" w:rsidRDefault="00AC5A25" w:rsidP="00A174DA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AC5A25"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>и горят кругом леса</w:t>
                            </w:r>
                          </w:p>
                          <w:p w:rsidR="00AC5A25" w:rsidRPr="00372DA3" w:rsidRDefault="00AC5A25" w:rsidP="00A174DA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 w:rsidRPr="00AC5A25"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 xml:space="preserve"> с бедными зверушками</w:t>
                            </w:r>
                            <w:r w:rsidR="00E1400E"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>.</w:t>
                            </w:r>
                          </w:p>
                          <w:p w:rsidR="008E758D" w:rsidRPr="00372DA3" w:rsidRDefault="008E758D" w:rsidP="00A174DA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  <w:p w:rsidR="008E758D" w:rsidRPr="0058266F" w:rsidRDefault="008E758D" w:rsidP="008E758D">
                            <w:pPr>
                              <w:pStyle w:val="2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27" type="#_x0000_t202" alt="Описание: Текстовое поле: Воспоминания на всю жизнь&#10;&#10;Как часто вы говорили вслух: «Я так хочу увидеть Эйфелеву башню...» или «Я мечтаю увидеть пирамиды!»&#10;&#10;Теперь вы можете перейти от слов к делу! Вы увидите те уголки мира, где рождались легенды. Вы посетите места, о которых вы только мечтали или видели на фотографиях. Мы легко исполним ваши мечты с помощью профессионального планирования и лучших мировых ресурсов. Ваша поездка станет беззаботным путешествием и воспоминанием на всю жизнь!&#10;&#10;У нас есть несколько пакетов, которые удовлетворят любой вкус. Мы также сможем создать для вас индивидуальный туристический пакет.&#10;&#10;" style="position:absolute;margin-left:842.4pt;margin-top:61pt;width:122.45pt;height:145.75pt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" filled="f" stroked="f" strokecolor="#c9f" strokeweight="1.5pt">
                <v:textbox>
                  <w:txbxContent>
                    <w:p w:rsidR="00DE6D90" w:rsidRDefault="00AC5A25" w:rsidP="00A174DA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</w:pPr>
                      <w:r w:rsidRPr="00AC5A25"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 xml:space="preserve">Пожирает он дома </w:t>
                      </w:r>
                    </w:p>
                    <w:p w:rsidR="00DE6D90" w:rsidRDefault="00AC5A25" w:rsidP="00A174DA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</w:pPr>
                      <w:r w:rsidRPr="00AC5A25"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 xml:space="preserve">с книжками игрушками </w:t>
                      </w:r>
                    </w:p>
                    <w:p w:rsidR="00DE6D90" w:rsidRDefault="00AC5A25" w:rsidP="00A174DA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</w:pPr>
                      <w:r w:rsidRPr="00AC5A25"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>и горят кругом леса</w:t>
                      </w:r>
                    </w:p>
                    <w:p w:rsidR="00AC5A25" w:rsidRPr="00372DA3" w:rsidRDefault="00AC5A25" w:rsidP="00A174DA">
                      <w:pPr>
                        <w:jc w:val="center"/>
                        <w:rPr>
                          <w:lang w:val="ru-RU"/>
                        </w:rPr>
                      </w:pPr>
                      <w:r w:rsidRPr="00AC5A25"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 xml:space="preserve"> с бедными зверушками</w:t>
                      </w:r>
                      <w:r w:rsidR="00E1400E"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>.</w:t>
                      </w:r>
                    </w:p>
                    <w:p w:rsidR="008E758D" w:rsidRPr="00372DA3" w:rsidRDefault="008E758D" w:rsidP="00A174DA">
                      <w:pPr>
                        <w:jc w:val="center"/>
                        <w:rPr>
                          <w:lang w:val="ru-RU"/>
                        </w:rPr>
                      </w:pPr>
                    </w:p>
                    <w:p w:rsidR="008E758D" w:rsidRPr="0058266F" w:rsidRDefault="008E758D" w:rsidP="008E758D">
                      <w:pPr>
                        <w:pStyle w:val="2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57E8C">
        <w:rPr>
          <w:noProof/>
          <w:lang w:val="ru-RU" w:eastAsia="ru-RU"/>
        </w:rPr>
        <w:drawing>
          <wp:anchor distT="0" distB="0" distL="114300" distR="114300" simplePos="0" relativeHeight="251678720" behindDoc="0" locked="0" layoutInCell="1" allowOverlap="1" wp14:anchorId="654973F4" wp14:editId="4DF23F91">
            <wp:simplePos x="0" y="0"/>
            <wp:positionH relativeFrom="column">
              <wp:posOffset>10298131</wp:posOffset>
            </wp:positionH>
            <wp:positionV relativeFrom="paragraph">
              <wp:posOffset>2772373</wp:posOffset>
            </wp:positionV>
            <wp:extent cx="1703705" cy="1619885"/>
            <wp:effectExtent l="114300" t="57150" r="67945" b="132715"/>
            <wp:wrapNone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книжка кис\книжка\Копия Детская книжка 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16198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357E8C">
        <w:rPr>
          <w:noProof/>
          <w:lang w:val="ru-RU" w:eastAsia="ru-RU"/>
        </w:rPr>
        <w:drawing>
          <wp:anchor distT="0" distB="0" distL="114300" distR="114300" simplePos="0" relativeHeight="251653120" behindDoc="0" locked="0" layoutInCell="1" allowOverlap="1" wp14:anchorId="617D8C0B" wp14:editId="28727131">
            <wp:simplePos x="0" y="0"/>
            <wp:positionH relativeFrom="column">
              <wp:posOffset>8511540</wp:posOffset>
            </wp:positionH>
            <wp:positionV relativeFrom="paragraph">
              <wp:posOffset>374650</wp:posOffset>
            </wp:positionV>
            <wp:extent cx="1855470" cy="1439545"/>
            <wp:effectExtent l="114300" t="57150" r="68580" b="141605"/>
            <wp:wrapNone/>
            <wp:docPr id="140" name="Рисунок 140" descr="D:\книжка кис\книжка\Копия Детская книжка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книжка кис\книжка\Копия Детская книжка 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4395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5622290</wp:posOffset>
                </wp:positionH>
                <wp:positionV relativeFrom="paragraph">
                  <wp:posOffset>1894205</wp:posOffset>
                </wp:positionV>
                <wp:extent cx="4990465" cy="1322705"/>
                <wp:effectExtent l="19050" t="0" r="38735" b="29845"/>
                <wp:wrapNone/>
                <wp:docPr id="144" name="Облако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90465" cy="1322705"/>
                        </a:xfrm>
                        <a:prstGeom prst="cloud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0813" w:rsidRPr="00CD538F" w:rsidRDefault="004E0813" w:rsidP="004E0813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CD538F">
                              <w:rPr>
                                <w:rFonts w:ascii="Palatino Linotype" w:hAnsi="Palatino Linotype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  <w:t xml:space="preserve">Победить </w:t>
                            </w:r>
                            <w:r w:rsidRPr="00CD538F">
                              <w:rPr>
                                <w:rFonts w:ascii="Palatino Linotype" w:hAnsi="Palatino Linotype"/>
                                <w:b/>
                                <w:i/>
                                <w:color w:val="943634" w:themeColor="accent2" w:themeShade="BF"/>
                                <w:sz w:val="28"/>
                                <w:szCs w:val="28"/>
                                <w:lang w:val="ru-RU"/>
                              </w:rPr>
                              <w:t xml:space="preserve">ОГНЕВИКА </w:t>
                            </w:r>
                            <w:r w:rsidRPr="00CD538F">
                              <w:rPr>
                                <w:rFonts w:ascii="Palatino Linotype" w:hAnsi="Palatino Linotype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  <w:t xml:space="preserve">даже малый </w:t>
                            </w:r>
                            <w:proofErr w:type="gramStart"/>
                            <w:r w:rsidRPr="00CD538F">
                              <w:rPr>
                                <w:rFonts w:ascii="Palatino Linotype" w:hAnsi="Palatino Linotype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  <w:t>может</w:t>
                            </w:r>
                            <w:proofErr w:type="gramEnd"/>
                            <w:r w:rsidRPr="00CD538F">
                              <w:rPr>
                                <w:rFonts w:ascii="Palatino Linotype" w:hAnsi="Palatino Linotype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  <w:t xml:space="preserve"> и секрет простых приемов в том тебе поможет!!!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44" o:spid="_x0000_s1028" style="position:absolute;margin-left:442.7pt;margin-top:149.15pt;width:392.95pt;height:104.1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abf8f [1945]" strokecolor="#e36c0a [2409]" strokeweight="2pt">
                <v:stroke joinstyle="miter"/>
                <v:formulas/>
                <v:path arrowok="t" o:connecttype="custom" o:connectlocs="542135,801492;249523,777089;800323,1068544;672327,1080209;1903539,1196864;1826372,1143589;3330096,1064012;3299252,1122462;3942583,702810;4318138,921301;4828506,470111;4661233,552046;4427189,166134;4435969,204836;3359091,121003;3444807,71647;2557729,144518;2599201,101959;1617280,158970;1767456,200243;476751,483430;450528,439983" o:connectangles="0,0,0,0,0,0,0,0,0,0,0,0,0,0,0,0,0,0,0,0,0,0" textboxrect="0,0,43200,43200"/>
                <v:textbox>
                  <w:txbxContent>
                    <w:p w:rsidR="004E0813" w:rsidRPr="00CD538F" w:rsidRDefault="004E0813" w:rsidP="004E0813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color w:val="000000" w:themeColor="text1"/>
                          <w:sz w:val="28"/>
                          <w:szCs w:val="28"/>
                          <w:lang w:val="ru-RU"/>
                        </w:rPr>
                      </w:pPr>
                      <w:r w:rsidRPr="00CD538F">
                        <w:rPr>
                          <w:rFonts w:ascii="Palatino Linotype" w:hAnsi="Palatino Linotype"/>
                          <w:b/>
                          <w:i/>
                          <w:color w:val="000000" w:themeColor="text1"/>
                          <w:sz w:val="28"/>
                          <w:szCs w:val="28"/>
                          <w:lang w:val="ru-RU"/>
                        </w:rPr>
                        <w:t xml:space="preserve">Победить </w:t>
                      </w:r>
                      <w:r w:rsidRPr="00CD538F">
                        <w:rPr>
                          <w:rFonts w:ascii="Palatino Linotype" w:hAnsi="Palatino Linotype"/>
                          <w:b/>
                          <w:i/>
                          <w:color w:val="943634" w:themeColor="accent2" w:themeShade="BF"/>
                          <w:sz w:val="28"/>
                          <w:szCs w:val="28"/>
                          <w:lang w:val="ru-RU"/>
                        </w:rPr>
                        <w:t xml:space="preserve">ОГНЕВИКА </w:t>
                      </w:r>
                      <w:r w:rsidRPr="00CD538F">
                        <w:rPr>
                          <w:rFonts w:ascii="Palatino Linotype" w:hAnsi="Palatino Linotype"/>
                          <w:b/>
                          <w:i/>
                          <w:color w:val="000000" w:themeColor="text1"/>
                          <w:sz w:val="28"/>
                          <w:szCs w:val="28"/>
                          <w:lang w:val="ru-RU"/>
                        </w:rPr>
                        <w:t xml:space="preserve">даже малый </w:t>
                      </w:r>
                      <w:proofErr w:type="gramStart"/>
                      <w:r w:rsidRPr="00CD538F">
                        <w:rPr>
                          <w:rFonts w:ascii="Palatino Linotype" w:hAnsi="Palatino Linotype"/>
                          <w:b/>
                          <w:i/>
                          <w:color w:val="000000" w:themeColor="text1"/>
                          <w:sz w:val="28"/>
                          <w:szCs w:val="28"/>
                          <w:lang w:val="ru-RU"/>
                        </w:rPr>
                        <w:t>может</w:t>
                      </w:r>
                      <w:proofErr w:type="gramEnd"/>
                      <w:r w:rsidRPr="00CD538F">
                        <w:rPr>
                          <w:rFonts w:ascii="Palatino Linotype" w:hAnsi="Palatino Linotype"/>
                          <w:b/>
                          <w:i/>
                          <w:color w:val="000000" w:themeColor="text1"/>
                          <w:sz w:val="28"/>
                          <w:szCs w:val="28"/>
                          <w:lang w:val="ru-RU"/>
                        </w:rPr>
                        <w:t xml:space="preserve"> и секрет простых приемов в том тебе поможет!!!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page">
                  <wp:posOffset>7045325</wp:posOffset>
                </wp:positionH>
                <wp:positionV relativeFrom="page">
                  <wp:posOffset>688340</wp:posOffset>
                </wp:positionV>
                <wp:extent cx="1602740" cy="1527175"/>
                <wp:effectExtent l="0" t="0" r="0" b="0"/>
                <wp:wrapNone/>
                <wp:docPr id="29" name="Text Box 69" descr="Текстовое поле: Воспоминания на всю жизнь&#10;&#10;Как часто вы говорили вслух: «Я так хочу увидеть Эйфелеву башню...» или «Я мечтаю увидеть пирамиды!»&#10;&#10;Теперь вы можете перейти от слов к делу! Вы увидите те уголки мира, где рождались легенды. Вы посетите места, о которых вы только мечтали или видели на фотографиях. Мы легко исполним ваши мечты с помощью профессионального планирования и лучших мировых ресурсов. Ваша поездка станет беззаботным путешествием и воспоминанием на всю жизнь!&#10;&#10;У нас есть несколько пакетов, которые удовлетворят любой вкус. Мы также сможем создать для вас индивидуальный туристический пакет.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740" cy="152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4926" w:rsidRPr="00372DA3" w:rsidRDefault="000660BC" w:rsidP="00A174DA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proofErr w:type="gramStart"/>
                            <w:r w:rsidRPr="00AC5A25"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>Набирается он сил,</w:t>
                            </w:r>
                            <w:r w:rsidR="00AC5A25" w:rsidRPr="00AC5A25"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  <w:r w:rsidRPr="00AC5A25"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>раздувает жар</w:t>
                            </w:r>
                            <w:r w:rsidR="00336468"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>,</w:t>
                            </w:r>
                            <w:r w:rsidRPr="00AC5A25"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 xml:space="preserve"> треща, вырастает он тогда в злобного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i/>
                                <w:color w:val="943634" w:themeColor="accent2" w:themeShade="BF"/>
                                <w:sz w:val="26"/>
                                <w:szCs w:val="26"/>
                                <w:lang w:val="ru-RU"/>
                              </w:rPr>
                              <w:t>ПОЖАРИЩА!</w:t>
                            </w:r>
                            <w:proofErr w:type="gramEnd"/>
                          </w:p>
                          <w:p w:rsidR="00184530" w:rsidRPr="0058266F" w:rsidRDefault="00184530" w:rsidP="00A174DA">
                            <w:pPr>
                              <w:pStyle w:val="2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alt="Описание: Текстовое поле: Воспоминания на всю жизнь&#10;&#10;Как часто вы говорили вслух: «Я так хочу увидеть Эйфелеву башню...» или «Я мечтаю увидеть пирамиды!»&#10;&#10;Теперь вы можете перейти от слов к делу! Вы увидите те уголки мира, где рождались легенды. Вы посетите места, о которых вы только мечтали или видели на фотографиях. Мы легко исполним ваши мечты с помощью профессионального планирования и лучших мировых ресурсов. Ваша поездка станет беззаботным путешествием и воспоминанием на всю жизнь!&#10;&#10;У нас есть несколько пакетов, которые удовлетворят любой вкус. Мы также сможем создать для вас индивидуальный туристический пакет.&#10;&#10;" style="position:absolute;margin-left:554.75pt;margin-top:54.2pt;width:126.2pt;height:120.25pt;z-index: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" filled="f" stroked="f" strokecolor="#c9f" strokeweight="1.5pt">
                <v:textbox>
                  <w:txbxContent>
                    <w:p w:rsidR="001A4926" w:rsidRPr="00372DA3" w:rsidRDefault="000660BC" w:rsidP="00A174DA">
                      <w:pPr>
                        <w:jc w:val="center"/>
                        <w:rPr>
                          <w:lang w:val="ru-RU"/>
                        </w:rPr>
                      </w:pPr>
                      <w:proofErr w:type="gramStart"/>
                      <w:r w:rsidRPr="00AC5A25"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>Набирается он сил,</w:t>
                      </w:r>
                      <w:r w:rsidR="00AC5A25" w:rsidRPr="00AC5A25"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 xml:space="preserve"> </w:t>
                      </w:r>
                      <w:r w:rsidRPr="00AC5A25"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>раздувает жар</w:t>
                      </w:r>
                      <w:r w:rsidR="00336468"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>,</w:t>
                      </w:r>
                      <w:r w:rsidRPr="00AC5A25"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 xml:space="preserve"> треща, вырастает он тогда в злобного </w:t>
                      </w:r>
                      <w:r>
                        <w:rPr>
                          <w:rFonts w:ascii="Palatino Linotype" w:hAnsi="Palatino Linotype"/>
                          <w:b/>
                          <w:i/>
                          <w:color w:val="943634" w:themeColor="accent2" w:themeShade="BF"/>
                          <w:sz w:val="26"/>
                          <w:szCs w:val="26"/>
                          <w:lang w:val="ru-RU"/>
                        </w:rPr>
                        <w:t>ПОЖАРИЩА!</w:t>
                      </w:r>
                      <w:proofErr w:type="gramEnd"/>
                    </w:p>
                    <w:p w:rsidR="00184530" w:rsidRPr="0058266F" w:rsidRDefault="00184530" w:rsidP="00A174DA">
                      <w:pPr>
                        <w:pStyle w:val="2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page">
                  <wp:posOffset>8648065</wp:posOffset>
                </wp:positionH>
                <wp:positionV relativeFrom="page">
                  <wp:posOffset>3613150</wp:posOffset>
                </wp:positionV>
                <wp:extent cx="1936115" cy="1883410"/>
                <wp:effectExtent l="0" t="0" r="0" b="2540"/>
                <wp:wrapNone/>
                <wp:docPr id="15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115" cy="188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6D90" w:rsidRPr="00DE6D90" w:rsidRDefault="00487DCE" w:rsidP="00487DCE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DE6D90"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>Пламя можно засыпать</w:t>
                            </w:r>
                            <w:r w:rsidR="0078038F" w:rsidRPr="00DE6D90"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  <w:r w:rsidR="00DE6D90" w:rsidRPr="00DE6D90"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 xml:space="preserve">песком </w:t>
                            </w:r>
                          </w:p>
                          <w:p w:rsidR="00DE6D90" w:rsidRPr="00DE6D90" w:rsidRDefault="00DE6D90" w:rsidP="00487DCE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DE6D90"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 xml:space="preserve"> или </w:t>
                            </w:r>
                            <w:r w:rsidR="00487DCE" w:rsidRPr="00DE6D90"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>з</w:t>
                            </w:r>
                            <w:r w:rsidRPr="00DE6D90"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>емлею,</w:t>
                            </w:r>
                          </w:p>
                          <w:p w:rsidR="00DE6D90" w:rsidRPr="00DE6D90" w:rsidRDefault="00DE6D90" w:rsidP="00487DCE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DE6D90"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>даже если это соль, что лежит на ку</w:t>
                            </w:r>
                            <w:r w:rsidR="00E51ED2"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 xml:space="preserve">хне, Засыпать огонь изволь – он сразу же </w:t>
                            </w:r>
                            <w:r w:rsidRPr="00DE6D90"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>потухнет!</w:t>
                            </w:r>
                            <w:bookmarkStart w:id="0" w:name="_GoBack"/>
                            <w:bookmarkEnd w:id="0"/>
                          </w:p>
                          <w:p w:rsidR="00487DCE" w:rsidRPr="0006095C" w:rsidRDefault="00487DCE" w:rsidP="00487DCE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680.95pt;margin-top:284.5pt;width:152.45pt;height:148.3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" filled="f" stroked="f" strokecolor="#c9f" strokeweight="1.5pt">
                <v:textbox>
                  <w:txbxContent>
                    <w:p w:rsidR="00DE6D90" w:rsidRPr="00DE6D90" w:rsidRDefault="00487DCE" w:rsidP="00487DCE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</w:pPr>
                      <w:r w:rsidRPr="00DE6D90"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>Пламя можно засыпать</w:t>
                      </w:r>
                      <w:r w:rsidR="0078038F" w:rsidRPr="00DE6D90"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 xml:space="preserve"> </w:t>
                      </w:r>
                      <w:r w:rsidR="00DE6D90" w:rsidRPr="00DE6D90"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 xml:space="preserve">песком </w:t>
                      </w:r>
                    </w:p>
                    <w:p w:rsidR="00DE6D90" w:rsidRPr="00DE6D90" w:rsidRDefault="00DE6D90" w:rsidP="00487DCE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</w:pPr>
                      <w:r w:rsidRPr="00DE6D90"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 xml:space="preserve"> или </w:t>
                      </w:r>
                      <w:r w:rsidR="00487DCE" w:rsidRPr="00DE6D90"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>з</w:t>
                      </w:r>
                      <w:r w:rsidRPr="00DE6D90"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>емлею,</w:t>
                      </w:r>
                    </w:p>
                    <w:p w:rsidR="00DE6D90" w:rsidRPr="00DE6D90" w:rsidRDefault="00DE6D90" w:rsidP="00487DCE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</w:pPr>
                      <w:r w:rsidRPr="00DE6D90"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>даже если это соль, что лежит на ку</w:t>
                      </w:r>
                      <w:r w:rsidR="00E51ED2"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 xml:space="preserve">хне, Засыпать огонь изволь – он сразу же </w:t>
                      </w:r>
                      <w:r w:rsidRPr="00DE6D90"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>потухнет!</w:t>
                      </w:r>
                      <w:bookmarkStart w:id="1" w:name="_GoBack"/>
                      <w:bookmarkEnd w:id="1"/>
                    </w:p>
                    <w:p w:rsidR="00487DCE" w:rsidRPr="0006095C" w:rsidRDefault="00487DCE" w:rsidP="00487DCE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8038F"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496D2D8E" wp14:editId="7C7988BC">
            <wp:simplePos x="0" y="0"/>
            <wp:positionH relativeFrom="column">
              <wp:posOffset>3573780</wp:posOffset>
            </wp:positionH>
            <wp:positionV relativeFrom="paragraph">
              <wp:posOffset>4631690</wp:posOffset>
            </wp:positionV>
            <wp:extent cx="1518920" cy="1466215"/>
            <wp:effectExtent l="133350" t="38100" r="62230" b="57785"/>
            <wp:wrapNone/>
            <wp:docPr id="146" name="Рисунок 146" descr="D:\книжка кис\книжка\Копия Детская книжка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книжка кис\книжка\Копия Детская книжка 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4662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336468">
        <w:rPr>
          <w:noProof/>
          <w:lang w:val="ru-RU" w:eastAsia="ru-RU"/>
        </w:rPr>
        <w:drawing>
          <wp:anchor distT="0" distB="0" distL="114300" distR="114300" simplePos="0" relativeHeight="251644928" behindDoc="0" locked="0" layoutInCell="1" allowOverlap="1" wp14:anchorId="5D7F8091" wp14:editId="7F7426A5">
            <wp:simplePos x="0" y="0"/>
            <wp:positionH relativeFrom="column">
              <wp:posOffset>5203825</wp:posOffset>
            </wp:positionH>
            <wp:positionV relativeFrom="paragraph">
              <wp:posOffset>309880</wp:posOffset>
            </wp:positionV>
            <wp:extent cx="1518285" cy="1602740"/>
            <wp:effectExtent l="133350" t="38100" r="62865" b="73660"/>
            <wp:wrapNone/>
            <wp:docPr id="137" name="Рисунок 137" descr="D:\книжка кис\книжка\Копия Детская книжка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книжка кис\книжка\Копия Детская книжка 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6027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581025</wp:posOffset>
                </wp:positionH>
                <wp:positionV relativeFrom="page">
                  <wp:posOffset>2301875</wp:posOffset>
                </wp:positionV>
                <wp:extent cx="1828800" cy="2809875"/>
                <wp:effectExtent l="0" t="0" r="0" b="9525"/>
                <wp:wrapNone/>
                <wp:docPr id="151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80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95C" w:rsidRPr="00FF4C98" w:rsidRDefault="0006095C" w:rsidP="0006095C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color w:val="000000" w:themeColor="text1"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FF4C98">
                              <w:rPr>
                                <w:rFonts w:ascii="Palatino Linotype" w:hAnsi="Palatino Linotype"/>
                                <w:b/>
                                <w:i/>
                                <w:color w:val="000000" w:themeColor="text1"/>
                                <w:sz w:val="26"/>
                                <w:szCs w:val="26"/>
                                <w:lang w:val="ru-RU"/>
                              </w:rPr>
                              <w:t>С</w:t>
                            </w:r>
                            <w:r w:rsidR="00D85178">
                              <w:rPr>
                                <w:rFonts w:ascii="Palatino Linotype" w:hAnsi="Palatino Linotype"/>
                                <w:b/>
                                <w:i/>
                                <w:color w:val="000000" w:themeColor="text1"/>
                                <w:sz w:val="26"/>
                                <w:szCs w:val="26"/>
                                <w:lang w:val="ru-RU"/>
                              </w:rPr>
                              <w:t xml:space="preserve"> давних сказочных времен </w:t>
                            </w:r>
                            <w:r w:rsidRPr="00FF4C98">
                              <w:rPr>
                                <w:rFonts w:ascii="Palatino Linotype" w:hAnsi="Palatino Linotype"/>
                                <w:b/>
                                <w:i/>
                                <w:color w:val="000000" w:themeColor="text1"/>
                                <w:sz w:val="26"/>
                                <w:szCs w:val="26"/>
                                <w:lang w:val="ru-RU"/>
                              </w:rPr>
                              <w:t xml:space="preserve">служит людям верно старый дедушка </w:t>
                            </w:r>
                            <w:r w:rsidRPr="00FF4C98">
                              <w:rPr>
                                <w:rFonts w:ascii="Palatino Linotype" w:hAnsi="Palatino Linotype"/>
                                <w:b/>
                                <w:i/>
                                <w:color w:val="943634" w:themeColor="accent2" w:themeShade="BF"/>
                                <w:sz w:val="26"/>
                                <w:szCs w:val="26"/>
                                <w:lang w:val="ru-RU"/>
                              </w:rPr>
                              <w:t xml:space="preserve">ОГОНЬ </w:t>
                            </w:r>
                            <w:r w:rsidR="00336468">
                              <w:rPr>
                                <w:rFonts w:ascii="Palatino Linotype" w:hAnsi="Palatino Linotype"/>
                                <w:b/>
                                <w:i/>
                                <w:color w:val="000000" w:themeColor="text1"/>
                                <w:sz w:val="26"/>
                                <w:szCs w:val="26"/>
                                <w:lang w:val="ru-RU"/>
                              </w:rPr>
                              <w:t>труженик примерный.</w:t>
                            </w:r>
                          </w:p>
                          <w:p w:rsidR="0006095C" w:rsidRPr="00FF4C98" w:rsidRDefault="00336468" w:rsidP="0006095C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color w:val="000000" w:themeColor="text1"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E51ED2"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>Он в мартенах плавит</w:t>
                            </w:r>
                            <w:r w:rsidR="0006095C" w:rsidRPr="00E51ED2"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 xml:space="preserve"> сталь,</w:t>
                            </w:r>
                          </w:p>
                          <w:p w:rsidR="0006095C" w:rsidRPr="00FF4C98" w:rsidRDefault="0006095C" w:rsidP="0006095C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color w:val="000000" w:themeColor="text1"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FF4C98">
                              <w:rPr>
                                <w:rFonts w:ascii="Palatino Linotype" w:hAnsi="Palatino Linotype"/>
                                <w:b/>
                                <w:i/>
                                <w:color w:val="000000" w:themeColor="text1"/>
                                <w:sz w:val="26"/>
                                <w:szCs w:val="26"/>
                                <w:lang w:val="ru-RU"/>
                              </w:rPr>
                              <w:t>движет пароходы,</w:t>
                            </w:r>
                          </w:p>
                          <w:p w:rsidR="0006095C" w:rsidRDefault="0006095C" w:rsidP="0006095C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FF4C98">
                              <w:rPr>
                                <w:rFonts w:ascii="Palatino Linotype" w:hAnsi="Palatino Linotype"/>
                                <w:b/>
                                <w:i/>
                                <w:color w:val="000000" w:themeColor="text1"/>
                                <w:sz w:val="26"/>
                                <w:szCs w:val="26"/>
                                <w:lang w:val="ru-RU"/>
                              </w:rPr>
                              <w:t xml:space="preserve"> дарит детям пирожок, </w:t>
                            </w:r>
                          </w:p>
                          <w:p w:rsidR="0006095C" w:rsidRPr="008E758D" w:rsidRDefault="0006095C" w:rsidP="0006095C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FF4C98">
                              <w:rPr>
                                <w:rFonts w:ascii="Palatino Linotype" w:hAnsi="Palatino Linotype"/>
                                <w:b/>
                                <w:i/>
                                <w:color w:val="000000" w:themeColor="text1"/>
                                <w:sz w:val="26"/>
                                <w:szCs w:val="26"/>
                                <w:lang w:val="ru-RU"/>
                              </w:rPr>
                              <w:t>греет в трубах воду</w:t>
                            </w:r>
                            <w:r w:rsidR="00E1400E">
                              <w:rPr>
                                <w:rFonts w:ascii="Palatino Linotype" w:hAnsi="Palatino Linotype"/>
                                <w:b/>
                                <w:i/>
                                <w:color w:val="000000" w:themeColor="text1"/>
                                <w:sz w:val="26"/>
                                <w:szCs w:val="26"/>
                                <w:lang w:val="ru-RU"/>
                              </w:rPr>
                              <w:t>.</w:t>
                            </w:r>
                          </w:p>
                          <w:p w:rsidR="0006095C" w:rsidRPr="0058266F" w:rsidRDefault="0006095C" w:rsidP="0006095C">
                            <w:pPr>
                              <w:pStyle w:val="a9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5.75pt;margin-top:181.25pt;width:2in;height:221.2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" filled="f" stroked="f" strokecolor="#c9f" strokeweight="1.5pt">
                <v:textbox>
                  <w:txbxContent>
                    <w:p w:rsidR="0006095C" w:rsidRPr="00FF4C98" w:rsidRDefault="0006095C" w:rsidP="0006095C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color w:val="000000" w:themeColor="text1"/>
                          <w:sz w:val="26"/>
                          <w:szCs w:val="26"/>
                          <w:lang w:val="ru-RU"/>
                        </w:rPr>
                      </w:pPr>
                      <w:r w:rsidRPr="00FF4C98">
                        <w:rPr>
                          <w:rFonts w:ascii="Palatino Linotype" w:hAnsi="Palatino Linotype"/>
                          <w:b/>
                          <w:i/>
                          <w:color w:val="000000" w:themeColor="text1"/>
                          <w:sz w:val="26"/>
                          <w:szCs w:val="26"/>
                          <w:lang w:val="ru-RU"/>
                        </w:rPr>
                        <w:t>С</w:t>
                      </w:r>
                      <w:r w:rsidR="00D85178">
                        <w:rPr>
                          <w:rFonts w:ascii="Palatino Linotype" w:hAnsi="Palatino Linotype"/>
                          <w:b/>
                          <w:i/>
                          <w:color w:val="000000" w:themeColor="text1"/>
                          <w:sz w:val="26"/>
                          <w:szCs w:val="26"/>
                          <w:lang w:val="ru-RU"/>
                        </w:rPr>
                        <w:t xml:space="preserve"> давних сказочных времен </w:t>
                      </w:r>
                      <w:r w:rsidRPr="00FF4C98">
                        <w:rPr>
                          <w:rFonts w:ascii="Palatino Linotype" w:hAnsi="Palatino Linotype"/>
                          <w:b/>
                          <w:i/>
                          <w:color w:val="000000" w:themeColor="text1"/>
                          <w:sz w:val="26"/>
                          <w:szCs w:val="26"/>
                          <w:lang w:val="ru-RU"/>
                        </w:rPr>
                        <w:t xml:space="preserve">служит людям верно старый дедушка </w:t>
                      </w:r>
                      <w:r w:rsidRPr="00FF4C98">
                        <w:rPr>
                          <w:rFonts w:ascii="Palatino Linotype" w:hAnsi="Palatino Linotype"/>
                          <w:b/>
                          <w:i/>
                          <w:color w:val="943634" w:themeColor="accent2" w:themeShade="BF"/>
                          <w:sz w:val="26"/>
                          <w:szCs w:val="26"/>
                          <w:lang w:val="ru-RU"/>
                        </w:rPr>
                        <w:t xml:space="preserve">ОГОНЬ </w:t>
                      </w:r>
                      <w:r w:rsidR="00336468">
                        <w:rPr>
                          <w:rFonts w:ascii="Palatino Linotype" w:hAnsi="Palatino Linotype"/>
                          <w:b/>
                          <w:i/>
                          <w:color w:val="000000" w:themeColor="text1"/>
                          <w:sz w:val="26"/>
                          <w:szCs w:val="26"/>
                          <w:lang w:val="ru-RU"/>
                        </w:rPr>
                        <w:t>труженик примерный.</w:t>
                      </w:r>
                    </w:p>
                    <w:p w:rsidR="0006095C" w:rsidRPr="00FF4C98" w:rsidRDefault="00336468" w:rsidP="0006095C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color w:val="000000" w:themeColor="text1"/>
                          <w:sz w:val="26"/>
                          <w:szCs w:val="26"/>
                          <w:lang w:val="ru-RU"/>
                        </w:rPr>
                      </w:pPr>
                      <w:r w:rsidRPr="00E51ED2"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>Он в мартенах плавит</w:t>
                      </w:r>
                      <w:r w:rsidR="0006095C" w:rsidRPr="00E51ED2"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 xml:space="preserve"> сталь,</w:t>
                      </w:r>
                    </w:p>
                    <w:p w:rsidR="0006095C" w:rsidRPr="00FF4C98" w:rsidRDefault="0006095C" w:rsidP="0006095C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color w:val="000000" w:themeColor="text1"/>
                          <w:sz w:val="26"/>
                          <w:szCs w:val="26"/>
                          <w:lang w:val="ru-RU"/>
                        </w:rPr>
                      </w:pPr>
                      <w:r w:rsidRPr="00FF4C98">
                        <w:rPr>
                          <w:rFonts w:ascii="Palatino Linotype" w:hAnsi="Palatino Linotype"/>
                          <w:b/>
                          <w:i/>
                          <w:color w:val="000000" w:themeColor="text1"/>
                          <w:sz w:val="26"/>
                          <w:szCs w:val="26"/>
                          <w:lang w:val="ru-RU"/>
                        </w:rPr>
                        <w:t>движет пароходы,</w:t>
                      </w:r>
                    </w:p>
                    <w:p w:rsidR="0006095C" w:rsidRDefault="0006095C" w:rsidP="0006095C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</w:pPr>
                      <w:r w:rsidRPr="00FF4C98">
                        <w:rPr>
                          <w:rFonts w:ascii="Palatino Linotype" w:hAnsi="Palatino Linotype"/>
                          <w:b/>
                          <w:i/>
                          <w:color w:val="000000" w:themeColor="text1"/>
                          <w:sz w:val="26"/>
                          <w:szCs w:val="26"/>
                          <w:lang w:val="ru-RU"/>
                        </w:rPr>
                        <w:t xml:space="preserve"> дарит детям пирожок, </w:t>
                      </w:r>
                    </w:p>
                    <w:p w:rsidR="0006095C" w:rsidRPr="008E758D" w:rsidRDefault="0006095C" w:rsidP="0006095C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</w:pPr>
                      <w:r w:rsidRPr="00FF4C98">
                        <w:rPr>
                          <w:rFonts w:ascii="Palatino Linotype" w:hAnsi="Palatino Linotype"/>
                          <w:b/>
                          <w:i/>
                          <w:color w:val="000000" w:themeColor="text1"/>
                          <w:sz w:val="26"/>
                          <w:szCs w:val="26"/>
                          <w:lang w:val="ru-RU"/>
                        </w:rPr>
                        <w:t>греет в трубах воду</w:t>
                      </w:r>
                      <w:r w:rsidR="00E1400E">
                        <w:rPr>
                          <w:rFonts w:ascii="Palatino Linotype" w:hAnsi="Palatino Linotype"/>
                          <w:b/>
                          <w:i/>
                          <w:color w:val="000000" w:themeColor="text1"/>
                          <w:sz w:val="26"/>
                          <w:szCs w:val="26"/>
                          <w:lang w:val="ru-RU"/>
                        </w:rPr>
                        <w:t>.</w:t>
                      </w:r>
                    </w:p>
                    <w:p w:rsidR="0006095C" w:rsidRPr="0058266F" w:rsidRDefault="0006095C" w:rsidP="0006095C">
                      <w:pPr>
                        <w:pStyle w:val="a9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87DCE">
        <w:rPr>
          <w:noProof/>
          <w:lang w:val="ru-RU" w:eastAsia="ru-RU"/>
        </w:rPr>
        <w:drawing>
          <wp:anchor distT="0" distB="0" distL="114300" distR="114300" simplePos="0" relativeHeight="251671552" behindDoc="0" locked="0" layoutInCell="1" allowOverlap="1" wp14:anchorId="624AF723" wp14:editId="70F7F2F2">
            <wp:simplePos x="0" y="0"/>
            <wp:positionH relativeFrom="column">
              <wp:posOffset>8364220</wp:posOffset>
            </wp:positionH>
            <wp:positionV relativeFrom="paragraph">
              <wp:posOffset>5234305</wp:posOffset>
            </wp:positionV>
            <wp:extent cx="2009710" cy="1620000"/>
            <wp:effectExtent l="114300" t="57150" r="105410" b="151765"/>
            <wp:wrapNone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книжка кис\книжка\Копия Детская книжка 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10" cy="162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6960235</wp:posOffset>
                </wp:positionH>
                <wp:positionV relativeFrom="page">
                  <wp:posOffset>4937760</wp:posOffset>
                </wp:positionV>
                <wp:extent cx="1764030" cy="2355850"/>
                <wp:effectExtent l="0" t="0" r="0" b="6350"/>
                <wp:wrapNone/>
                <wp:docPr id="15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030" cy="235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111" w:rsidRDefault="006B2111" w:rsidP="006B2111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>А не вышло пламя сбить можно пламя удушить!</w:t>
                            </w:r>
                          </w:p>
                          <w:p w:rsidR="006B2111" w:rsidRPr="006B2111" w:rsidRDefault="006B2111" w:rsidP="006B2111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color w:val="943634" w:themeColor="accent2" w:themeShade="BF"/>
                                <w:sz w:val="26"/>
                                <w:szCs w:val="26"/>
                                <w:lang w:val="ru-RU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 xml:space="preserve"> Брось на пламя одеяло, коврик или покрывало и под ними в тот же миг задохнется </w:t>
                            </w:r>
                            <w:r w:rsidRPr="006B2111">
                              <w:rPr>
                                <w:rFonts w:ascii="Palatino Linotype" w:hAnsi="Palatino Linotype"/>
                                <w:b/>
                                <w:i/>
                                <w:color w:val="943634" w:themeColor="accent2" w:themeShade="BF"/>
                                <w:sz w:val="26"/>
                                <w:szCs w:val="26"/>
                                <w:lang w:val="ru-RU"/>
                              </w:rPr>
                              <w:t>ОГНЕВИК!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548.05pt;margin-top:388.8pt;width:138.9pt;height:185.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" filled="f" stroked="f" strokecolor="#c9f" strokeweight="1.5pt">
                <v:textbox>
                  <w:txbxContent>
                    <w:p w:rsidR="006B2111" w:rsidRDefault="006B2111" w:rsidP="006B2111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>А не вышло пламя сбить можно пламя удушить!</w:t>
                      </w:r>
                    </w:p>
                    <w:p w:rsidR="006B2111" w:rsidRPr="006B2111" w:rsidRDefault="006B2111" w:rsidP="006B2111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color w:val="943634" w:themeColor="accent2" w:themeShade="BF"/>
                          <w:sz w:val="26"/>
                          <w:szCs w:val="26"/>
                          <w:lang w:val="ru-RU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 xml:space="preserve"> Брось на пламя одеяло, коврик или покрывало и под ними в тот же миг задохнется </w:t>
                      </w:r>
                      <w:r w:rsidRPr="006B2111">
                        <w:rPr>
                          <w:rFonts w:ascii="Palatino Linotype" w:hAnsi="Palatino Linotype"/>
                          <w:b/>
                          <w:i/>
                          <w:color w:val="943634" w:themeColor="accent2" w:themeShade="BF"/>
                          <w:sz w:val="26"/>
                          <w:szCs w:val="26"/>
                          <w:lang w:val="ru-RU"/>
                        </w:rPr>
                        <w:t>ОГНЕВИК!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2111"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 wp14:anchorId="73302A11" wp14:editId="19CACDA2">
            <wp:simplePos x="0" y="0"/>
            <wp:positionH relativeFrom="column">
              <wp:posOffset>6847018</wp:posOffset>
            </wp:positionH>
            <wp:positionV relativeFrom="paragraph">
              <wp:posOffset>3227107</wp:posOffset>
            </wp:positionV>
            <wp:extent cx="1522730" cy="1338336"/>
            <wp:effectExtent l="114300" t="57150" r="96520" b="147955"/>
            <wp:wrapNone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книжка кис\книжка\Копия Детская книжка 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3383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page">
                  <wp:posOffset>5357495</wp:posOffset>
                </wp:positionH>
                <wp:positionV relativeFrom="page">
                  <wp:posOffset>3916045</wp:posOffset>
                </wp:positionV>
                <wp:extent cx="1764030" cy="3495675"/>
                <wp:effectExtent l="0" t="0" r="0" b="9525"/>
                <wp:wrapNone/>
                <wp:docPr id="14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030" cy="3495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38F" w:rsidRDefault="0006095C" w:rsidP="00CD538F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>Погасить поможет жар Боевой прием «Удар»!</w:t>
                            </w:r>
                          </w:p>
                          <w:p w:rsidR="006B2111" w:rsidRDefault="0006095C" w:rsidP="00CD538F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 xml:space="preserve">Бейте тряпкой, полотенцем, Веткой </w:t>
                            </w:r>
                          </w:p>
                          <w:p w:rsidR="006B2111" w:rsidRDefault="0006095C" w:rsidP="00CD538F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>на отмашку…</w:t>
                            </w:r>
                          </w:p>
                          <w:p w:rsidR="008C6F88" w:rsidRDefault="0006095C" w:rsidP="00CD538F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>Можно</w:t>
                            </w:r>
                            <w:r w:rsidR="008C6F88"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  <w:r w:rsidR="006B2111"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>п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 xml:space="preserve">ламя сбить рукой </w:t>
                            </w:r>
                          </w:p>
                          <w:p w:rsidR="0006095C" w:rsidRDefault="0006095C" w:rsidP="00CD538F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>со вспыхнувшей рубашки!</w:t>
                            </w:r>
                          </w:p>
                          <w:p w:rsidR="008C6F88" w:rsidRDefault="006B2111" w:rsidP="006B2111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06095C"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 xml:space="preserve">Главное </w:t>
                            </w:r>
                          </w:p>
                          <w:p w:rsidR="006B2111" w:rsidRPr="0006095C" w:rsidRDefault="006B2111" w:rsidP="006B2111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06095C"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>не растеряться!</w:t>
                            </w:r>
                          </w:p>
                          <w:p w:rsidR="008C6F88" w:rsidRDefault="006B2111" w:rsidP="006B2111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06095C"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 xml:space="preserve">Главное </w:t>
                            </w:r>
                          </w:p>
                          <w:p w:rsidR="006B2111" w:rsidRPr="0006095C" w:rsidRDefault="008C6F88" w:rsidP="006B2111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>н</w:t>
                            </w:r>
                            <w:r w:rsidR="006B2111" w:rsidRPr="0006095C"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>е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  <w:r w:rsidR="006B2111" w:rsidRPr="0006095C"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>испугаться!</w:t>
                            </w:r>
                          </w:p>
                          <w:p w:rsidR="006B2111" w:rsidRPr="005858A7" w:rsidRDefault="006B2111" w:rsidP="00CD538F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</w:pPr>
                          </w:p>
                          <w:p w:rsidR="00CD538F" w:rsidRPr="0058266F" w:rsidRDefault="00CD538F" w:rsidP="00CD538F">
                            <w:pPr>
                              <w:pStyle w:val="a9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33" type="#_x0000_t202" style="position:absolute;margin-left:421.85pt;margin-top:308.35pt;width:138.9pt;height:275.25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" filled="f" stroked="f" strokecolor="#c9f" strokeweight="1.5pt">
                <v:textbox>
                  <w:txbxContent>
                    <w:p w:rsidR="00CD538F" w:rsidRDefault="0006095C" w:rsidP="00CD538F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>Погасить поможет жар Боевой прием «Удар»!</w:t>
                      </w:r>
                    </w:p>
                    <w:p w:rsidR="006B2111" w:rsidRDefault="0006095C" w:rsidP="00CD538F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 xml:space="preserve">Бейте тряпкой, полотенцем, Веткой </w:t>
                      </w:r>
                    </w:p>
                    <w:p w:rsidR="006B2111" w:rsidRDefault="0006095C" w:rsidP="00CD538F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>на отмашку…</w:t>
                      </w:r>
                    </w:p>
                    <w:p w:rsidR="008C6F88" w:rsidRDefault="0006095C" w:rsidP="00CD538F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>Можно</w:t>
                      </w:r>
                      <w:r w:rsidR="008C6F88"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 xml:space="preserve"> </w:t>
                      </w:r>
                      <w:r w:rsidR="006B2111"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>п</w:t>
                      </w:r>
                      <w:r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 xml:space="preserve">ламя сбить рукой </w:t>
                      </w:r>
                    </w:p>
                    <w:p w:rsidR="0006095C" w:rsidRDefault="0006095C" w:rsidP="00CD538F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>со вспыхнувшей рубашки!</w:t>
                      </w:r>
                    </w:p>
                    <w:p w:rsidR="008C6F88" w:rsidRDefault="006B2111" w:rsidP="006B2111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</w:pPr>
                      <w:r w:rsidRPr="0006095C"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 xml:space="preserve">Главное </w:t>
                      </w:r>
                    </w:p>
                    <w:p w:rsidR="006B2111" w:rsidRPr="0006095C" w:rsidRDefault="006B2111" w:rsidP="006B2111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</w:pPr>
                      <w:r w:rsidRPr="0006095C"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>не растеряться!</w:t>
                      </w:r>
                    </w:p>
                    <w:p w:rsidR="008C6F88" w:rsidRDefault="006B2111" w:rsidP="006B2111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</w:pPr>
                      <w:r w:rsidRPr="0006095C"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 xml:space="preserve">Главное </w:t>
                      </w:r>
                    </w:p>
                    <w:p w:rsidR="006B2111" w:rsidRPr="0006095C" w:rsidRDefault="008C6F88" w:rsidP="006B2111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>н</w:t>
                      </w:r>
                      <w:r w:rsidR="006B2111" w:rsidRPr="0006095C"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>е</w:t>
                      </w:r>
                      <w:r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 xml:space="preserve"> </w:t>
                      </w:r>
                      <w:r w:rsidR="006B2111" w:rsidRPr="0006095C"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>испугаться!</w:t>
                      </w:r>
                    </w:p>
                    <w:p w:rsidR="006B2111" w:rsidRPr="005858A7" w:rsidRDefault="006B2111" w:rsidP="00CD538F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</w:pPr>
                    </w:p>
                    <w:p w:rsidR="00CD538F" w:rsidRPr="0058266F" w:rsidRDefault="00CD538F" w:rsidP="00CD538F">
                      <w:pPr>
                        <w:pStyle w:val="a9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6592" behindDoc="1" locked="0" layoutInCell="1" allowOverlap="1">
                <wp:simplePos x="0" y="0"/>
                <wp:positionH relativeFrom="page">
                  <wp:posOffset>2258695</wp:posOffset>
                </wp:positionH>
                <wp:positionV relativeFrom="page">
                  <wp:posOffset>2215515</wp:posOffset>
                </wp:positionV>
                <wp:extent cx="3636010" cy="2559685"/>
                <wp:effectExtent l="19050" t="0" r="40640" b="31115"/>
                <wp:wrapThrough wrapText="bothSides">
                  <wp:wrapPolygon edited="0">
                    <wp:start x="12675" y="0"/>
                    <wp:lineTo x="8940" y="482"/>
                    <wp:lineTo x="3282" y="2090"/>
                    <wp:lineTo x="1811" y="4662"/>
                    <wp:lineTo x="1698" y="5305"/>
                    <wp:lineTo x="679" y="7716"/>
                    <wp:lineTo x="-113" y="8198"/>
                    <wp:lineTo x="-113" y="11735"/>
                    <wp:lineTo x="679" y="12860"/>
                    <wp:lineTo x="226" y="13825"/>
                    <wp:lineTo x="226" y="16397"/>
                    <wp:lineTo x="1811" y="18004"/>
                    <wp:lineTo x="2716" y="18004"/>
                    <wp:lineTo x="2716" y="19290"/>
                    <wp:lineTo x="5545" y="20577"/>
                    <wp:lineTo x="8601" y="20577"/>
                    <wp:lineTo x="9846" y="21702"/>
                    <wp:lineTo x="10298" y="21702"/>
                    <wp:lineTo x="11883" y="21702"/>
                    <wp:lineTo x="12109" y="21702"/>
                    <wp:lineTo x="18107" y="18326"/>
                    <wp:lineTo x="19352" y="15432"/>
                    <wp:lineTo x="21502" y="13182"/>
                    <wp:lineTo x="21502" y="12860"/>
                    <wp:lineTo x="21728" y="10449"/>
                    <wp:lineTo x="21728" y="10128"/>
                    <wp:lineTo x="21389" y="5144"/>
                    <wp:lineTo x="20031" y="3215"/>
                    <wp:lineTo x="19465" y="2090"/>
                    <wp:lineTo x="17881" y="161"/>
                    <wp:lineTo x="17315" y="0"/>
                    <wp:lineTo x="12675" y="0"/>
                  </wp:wrapPolygon>
                </wp:wrapThrough>
                <wp:docPr id="28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6010" cy="2559685"/>
                        </a:xfrm>
                        <a:prstGeom prst="cloud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006" w:rsidRDefault="00575006" w:rsidP="00575006">
                            <w:pPr>
                              <w:pStyle w:val="1"/>
                              <w:rPr>
                                <w:rFonts w:ascii="Palatino Linotype" w:hAnsi="Palatino Linotype"/>
                                <w:spacing w:val="0"/>
                                <w:sz w:val="40"/>
                                <w:szCs w:val="40"/>
                                <w:u w:val="thick"/>
                                <w:lang w:val="ru-RU"/>
                              </w:rPr>
                            </w:pPr>
                          </w:p>
                          <w:p w:rsidR="00AD524B" w:rsidRPr="00AC5A25" w:rsidRDefault="00227591" w:rsidP="00575006">
                            <w:pPr>
                              <w:pStyle w:val="1"/>
                              <w:rPr>
                                <w:rFonts w:ascii="Palatino Linotype" w:hAnsi="Palatino Linotype"/>
                                <w:spacing w:val="0"/>
                                <w:sz w:val="40"/>
                                <w:szCs w:val="40"/>
                                <w:u w:val="thick"/>
                                <w:lang w:val="ru-RU"/>
                              </w:rPr>
                            </w:pPr>
                            <w:r w:rsidRPr="00AC5A25">
                              <w:rPr>
                                <w:rFonts w:ascii="Palatino Linotype" w:hAnsi="Palatino Linotype"/>
                                <w:spacing w:val="0"/>
                                <w:sz w:val="40"/>
                                <w:szCs w:val="40"/>
                                <w:u w:val="thick"/>
                                <w:lang w:val="ru-RU"/>
                              </w:rPr>
                              <w:t>ОГОНЬ</w:t>
                            </w:r>
                            <w:r w:rsidR="00336468">
                              <w:rPr>
                                <w:rFonts w:ascii="Palatino Linotype" w:hAnsi="Palatino Linotype"/>
                                <w:spacing w:val="0"/>
                                <w:sz w:val="40"/>
                                <w:szCs w:val="40"/>
                                <w:u w:val="thick"/>
                                <w:lang w:val="ru-RU"/>
                              </w:rPr>
                              <w:t xml:space="preserve"> </w:t>
                            </w:r>
                            <w:r w:rsidRPr="00AC5A25">
                              <w:rPr>
                                <w:rFonts w:ascii="Palatino Linotype" w:hAnsi="Palatino Linotype"/>
                                <w:spacing w:val="0"/>
                                <w:sz w:val="40"/>
                                <w:szCs w:val="40"/>
                                <w:u w:val="thick"/>
                                <w:lang w:val="ru-RU"/>
                              </w:rPr>
                              <w:t>-</w:t>
                            </w:r>
                            <w:r w:rsidR="00336468">
                              <w:rPr>
                                <w:rFonts w:ascii="Palatino Linotype" w:hAnsi="Palatino Linotype"/>
                                <w:spacing w:val="0"/>
                                <w:sz w:val="40"/>
                                <w:szCs w:val="40"/>
                                <w:u w:val="thick"/>
                                <w:lang w:val="ru-RU"/>
                              </w:rPr>
                              <w:t xml:space="preserve"> </w:t>
                            </w:r>
                            <w:r w:rsidRPr="00AC5A25">
                              <w:rPr>
                                <w:rFonts w:ascii="Palatino Linotype" w:hAnsi="Palatino Linotype"/>
                                <w:spacing w:val="0"/>
                                <w:sz w:val="40"/>
                                <w:szCs w:val="40"/>
                                <w:u w:val="thick"/>
                                <w:lang w:val="ru-RU"/>
                              </w:rPr>
                              <w:t>ДРУГ</w:t>
                            </w:r>
                          </w:p>
                          <w:p w:rsidR="00227591" w:rsidRPr="00AC5A25" w:rsidRDefault="00227591" w:rsidP="00575006">
                            <w:pPr>
                              <w:pStyle w:val="1"/>
                              <w:rPr>
                                <w:rFonts w:ascii="Palatino Linotype" w:hAnsi="Palatino Linotype"/>
                                <w:sz w:val="40"/>
                                <w:szCs w:val="40"/>
                                <w:u w:val="thick"/>
                                <w:lang w:val="ru-RU"/>
                              </w:rPr>
                            </w:pPr>
                            <w:r w:rsidRPr="00AC5A25">
                              <w:rPr>
                                <w:rFonts w:ascii="Palatino Linotype" w:hAnsi="Palatino Linotype"/>
                                <w:spacing w:val="0"/>
                                <w:sz w:val="40"/>
                                <w:szCs w:val="40"/>
                                <w:u w:val="thick"/>
                                <w:lang w:val="ru-RU"/>
                              </w:rPr>
                              <w:t>ОГОНЬ</w:t>
                            </w:r>
                            <w:r w:rsidR="00336468">
                              <w:rPr>
                                <w:rFonts w:ascii="Palatino Linotype" w:hAnsi="Palatino Linotype"/>
                                <w:spacing w:val="0"/>
                                <w:sz w:val="40"/>
                                <w:szCs w:val="40"/>
                                <w:u w:val="thick"/>
                                <w:lang w:val="ru-RU"/>
                              </w:rPr>
                              <w:t xml:space="preserve"> </w:t>
                            </w:r>
                            <w:r w:rsidRPr="00AC5A25">
                              <w:rPr>
                                <w:rFonts w:ascii="Palatino Linotype" w:hAnsi="Palatino Linotype"/>
                                <w:spacing w:val="0"/>
                                <w:sz w:val="40"/>
                                <w:szCs w:val="40"/>
                                <w:u w:val="thick"/>
                                <w:lang w:val="ru-RU"/>
                              </w:rPr>
                              <w:t>-</w:t>
                            </w:r>
                            <w:r w:rsidR="00336468">
                              <w:rPr>
                                <w:rFonts w:ascii="Palatino Linotype" w:hAnsi="Palatino Linotype"/>
                                <w:spacing w:val="0"/>
                                <w:sz w:val="40"/>
                                <w:szCs w:val="40"/>
                                <w:u w:val="thick"/>
                                <w:lang w:val="ru-RU"/>
                              </w:rPr>
                              <w:t xml:space="preserve"> </w:t>
                            </w:r>
                            <w:r w:rsidR="00AD524B" w:rsidRPr="00AC5A25">
                              <w:rPr>
                                <w:rFonts w:ascii="Palatino Linotype" w:hAnsi="Palatino Linotype"/>
                                <w:sz w:val="40"/>
                                <w:szCs w:val="40"/>
                                <w:u w:val="thick"/>
                                <w:lang w:val="ru-RU"/>
                              </w:rPr>
                              <w:t>В</w:t>
                            </w:r>
                            <w:r w:rsidRPr="00AC5A25">
                              <w:rPr>
                                <w:rFonts w:ascii="Palatino Linotype" w:hAnsi="Palatino Linotype"/>
                                <w:spacing w:val="0"/>
                                <w:sz w:val="40"/>
                                <w:szCs w:val="40"/>
                                <w:u w:val="thick"/>
                                <w:lang w:val="ru-RU"/>
                              </w:rPr>
                              <w:t>РАГ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 upright="1">
                        <a:prstTxWarp prst="textPlain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82550" h="38100" prst="coolSlant"/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34" style="position:absolute;margin-left:177.85pt;margin-top:174.45pt;width:286.3pt;height:201.55pt;z-index:-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abf8f [1945]" strokecolor="#c0504d [3205]" strokeweight="2pt">
                <v:stroke joinstyle="miter"/>
                <v:formulas/>
                <v:path o:connecttype="custom" o:connectlocs="394995,1551039;181801,1503815;583108,2067834;489851,2090409;1386902,2316159;1330679,2213061;2426279,2059065;2403807,2172177;2872532,1360070;3146159,1782892;3518008,909755;3396134,1068313;3225612,321501;3232009,396396;2447405,234164;2509857,138650;1863539,279669;1893755,197309;1178337,307636;1287754,387508;347357,935529;328251,851451" o:connectangles="0,0,0,0,0,0,0,0,0,0,0,0,0,0,0,0,0,0,0,0,0,0" textboxrect="0,0,43200,43200"/>
                <v:textbox>
                  <w:txbxContent>
                    <w:p w:rsidR="00575006" w:rsidRDefault="00575006" w:rsidP="00575006">
                      <w:pPr>
                        <w:pStyle w:val="1"/>
                        <w:rPr>
                          <w:rFonts w:ascii="Palatino Linotype" w:hAnsi="Palatino Linotype"/>
                          <w:spacing w:val="0"/>
                          <w:sz w:val="40"/>
                          <w:szCs w:val="40"/>
                          <w:u w:val="thick"/>
                          <w:lang w:val="ru-RU"/>
                        </w:rPr>
                      </w:pPr>
                    </w:p>
                    <w:p w:rsidR="00AD524B" w:rsidRPr="00AC5A25" w:rsidRDefault="00227591" w:rsidP="00575006">
                      <w:pPr>
                        <w:pStyle w:val="1"/>
                        <w:rPr>
                          <w:rFonts w:ascii="Palatino Linotype" w:hAnsi="Palatino Linotype"/>
                          <w:spacing w:val="0"/>
                          <w:sz w:val="40"/>
                          <w:szCs w:val="40"/>
                          <w:u w:val="thick"/>
                          <w:lang w:val="ru-RU"/>
                        </w:rPr>
                      </w:pPr>
                      <w:r w:rsidRPr="00AC5A25">
                        <w:rPr>
                          <w:rFonts w:ascii="Palatino Linotype" w:hAnsi="Palatino Linotype"/>
                          <w:spacing w:val="0"/>
                          <w:sz w:val="40"/>
                          <w:szCs w:val="40"/>
                          <w:u w:val="thick"/>
                          <w:lang w:val="ru-RU"/>
                        </w:rPr>
                        <w:t>ОГОНЬ</w:t>
                      </w:r>
                      <w:r w:rsidR="00336468">
                        <w:rPr>
                          <w:rFonts w:ascii="Palatino Linotype" w:hAnsi="Palatino Linotype"/>
                          <w:spacing w:val="0"/>
                          <w:sz w:val="40"/>
                          <w:szCs w:val="40"/>
                          <w:u w:val="thick"/>
                          <w:lang w:val="ru-RU"/>
                        </w:rPr>
                        <w:t xml:space="preserve"> </w:t>
                      </w:r>
                      <w:r w:rsidRPr="00AC5A25">
                        <w:rPr>
                          <w:rFonts w:ascii="Palatino Linotype" w:hAnsi="Palatino Linotype"/>
                          <w:spacing w:val="0"/>
                          <w:sz w:val="40"/>
                          <w:szCs w:val="40"/>
                          <w:u w:val="thick"/>
                          <w:lang w:val="ru-RU"/>
                        </w:rPr>
                        <w:t>-</w:t>
                      </w:r>
                      <w:r w:rsidR="00336468">
                        <w:rPr>
                          <w:rFonts w:ascii="Palatino Linotype" w:hAnsi="Palatino Linotype"/>
                          <w:spacing w:val="0"/>
                          <w:sz w:val="40"/>
                          <w:szCs w:val="40"/>
                          <w:u w:val="thick"/>
                          <w:lang w:val="ru-RU"/>
                        </w:rPr>
                        <w:t xml:space="preserve"> </w:t>
                      </w:r>
                      <w:r w:rsidRPr="00AC5A25">
                        <w:rPr>
                          <w:rFonts w:ascii="Palatino Linotype" w:hAnsi="Palatino Linotype"/>
                          <w:spacing w:val="0"/>
                          <w:sz w:val="40"/>
                          <w:szCs w:val="40"/>
                          <w:u w:val="thick"/>
                          <w:lang w:val="ru-RU"/>
                        </w:rPr>
                        <w:t>ДРУГ</w:t>
                      </w:r>
                    </w:p>
                    <w:p w:rsidR="00227591" w:rsidRPr="00AC5A25" w:rsidRDefault="00227591" w:rsidP="00575006">
                      <w:pPr>
                        <w:pStyle w:val="1"/>
                        <w:rPr>
                          <w:rFonts w:ascii="Palatino Linotype" w:hAnsi="Palatino Linotype"/>
                          <w:sz w:val="40"/>
                          <w:szCs w:val="40"/>
                          <w:u w:val="thick"/>
                          <w:lang w:val="ru-RU"/>
                        </w:rPr>
                      </w:pPr>
                      <w:r w:rsidRPr="00AC5A25">
                        <w:rPr>
                          <w:rFonts w:ascii="Palatino Linotype" w:hAnsi="Palatino Linotype"/>
                          <w:spacing w:val="0"/>
                          <w:sz w:val="40"/>
                          <w:szCs w:val="40"/>
                          <w:u w:val="thick"/>
                          <w:lang w:val="ru-RU"/>
                        </w:rPr>
                        <w:t>ОГОНЬ</w:t>
                      </w:r>
                      <w:r w:rsidR="00336468">
                        <w:rPr>
                          <w:rFonts w:ascii="Palatino Linotype" w:hAnsi="Palatino Linotype"/>
                          <w:spacing w:val="0"/>
                          <w:sz w:val="40"/>
                          <w:szCs w:val="40"/>
                          <w:u w:val="thick"/>
                          <w:lang w:val="ru-RU"/>
                        </w:rPr>
                        <w:t xml:space="preserve"> </w:t>
                      </w:r>
                      <w:r w:rsidRPr="00AC5A25">
                        <w:rPr>
                          <w:rFonts w:ascii="Palatino Linotype" w:hAnsi="Palatino Linotype"/>
                          <w:spacing w:val="0"/>
                          <w:sz w:val="40"/>
                          <w:szCs w:val="40"/>
                          <w:u w:val="thick"/>
                          <w:lang w:val="ru-RU"/>
                        </w:rPr>
                        <w:t>-</w:t>
                      </w:r>
                      <w:r w:rsidR="00336468">
                        <w:rPr>
                          <w:rFonts w:ascii="Palatino Linotype" w:hAnsi="Palatino Linotype"/>
                          <w:spacing w:val="0"/>
                          <w:sz w:val="40"/>
                          <w:szCs w:val="40"/>
                          <w:u w:val="thick"/>
                          <w:lang w:val="ru-RU"/>
                        </w:rPr>
                        <w:t xml:space="preserve"> </w:t>
                      </w:r>
                      <w:r w:rsidR="00AD524B" w:rsidRPr="00AC5A25">
                        <w:rPr>
                          <w:rFonts w:ascii="Palatino Linotype" w:hAnsi="Palatino Linotype"/>
                          <w:sz w:val="40"/>
                          <w:szCs w:val="40"/>
                          <w:u w:val="thick"/>
                          <w:lang w:val="ru-RU"/>
                        </w:rPr>
                        <w:t>В</w:t>
                      </w:r>
                      <w:r w:rsidRPr="00AC5A25">
                        <w:rPr>
                          <w:rFonts w:ascii="Palatino Linotype" w:hAnsi="Palatino Linotype"/>
                          <w:spacing w:val="0"/>
                          <w:sz w:val="40"/>
                          <w:szCs w:val="40"/>
                          <w:u w:val="thick"/>
                          <w:lang w:val="ru-RU"/>
                        </w:rPr>
                        <w:t>РАГ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6617970</wp:posOffset>
                </wp:positionH>
                <wp:positionV relativeFrom="page">
                  <wp:posOffset>3766820</wp:posOffset>
                </wp:positionV>
                <wp:extent cx="2463800" cy="537845"/>
                <wp:effectExtent l="0" t="0" r="0" b="0"/>
                <wp:wrapNone/>
                <wp:docPr id="15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0" cy="53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95C" w:rsidRPr="0006095C" w:rsidRDefault="0006095C" w:rsidP="0006095C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521.1pt;margin-top:296.6pt;width:194pt;height:42.35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" filled="f" stroked="f" strokecolor="#c9f" strokeweight="1.5pt">
                <v:textbox>
                  <w:txbxContent>
                    <w:p w:rsidR="0006095C" w:rsidRPr="0006095C" w:rsidRDefault="0006095C" w:rsidP="0006095C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page">
                  <wp:posOffset>1882140</wp:posOffset>
                </wp:positionH>
                <wp:positionV relativeFrom="page">
                  <wp:posOffset>5173980</wp:posOffset>
                </wp:positionV>
                <wp:extent cx="2065020" cy="1957705"/>
                <wp:effectExtent l="0" t="0" r="0" b="4445"/>
                <wp:wrapNone/>
                <wp:docPr id="14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195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0813" w:rsidRDefault="00CD538F" w:rsidP="004E0813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 xml:space="preserve">Если </w:t>
                            </w:r>
                            <w:proofErr w:type="gramStart"/>
                            <w:r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>слаб огонь скорей ты водой его залей</w:t>
                            </w:r>
                            <w:proofErr w:type="gramEnd"/>
                            <w:r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>!</w:t>
                            </w:r>
                          </w:p>
                          <w:p w:rsidR="00CD538F" w:rsidRPr="005858A7" w:rsidRDefault="00CD538F" w:rsidP="004E0813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>Но не вздумай воду лить там</w:t>
                            </w:r>
                            <w:r w:rsidR="00BA0948"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>,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 xml:space="preserve"> где </w:t>
                            </w:r>
                            <w:r w:rsidRPr="00CD538F">
                              <w:rPr>
                                <w:rFonts w:ascii="Palatino Linotype" w:hAnsi="Palatino Linotype"/>
                                <w:b/>
                                <w:i/>
                                <w:color w:val="943634" w:themeColor="accent2" w:themeShade="BF"/>
                                <w:sz w:val="26"/>
                                <w:szCs w:val="26"/>
                                <w:lang w:val="ru-RU"/>
                              </w:rPr>
                              <w:t xml:space="preserve">ТОК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>сердитый - по воде проскочит ток: «</w:t>
                            </w:r>
                            <w:proofErr w:type="spellStart"/>
                            <w:r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>Бамц</w:t>
                            </w:r>
                            <w:proofErr w:type="spellEnd"/>
                            <w:r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>!» и нос разбитый</w:t>
                            </w:r>
                            <w:r w:rsidR="00E1400E"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>.</w:t>
                            </w:r>
                          </w:p>
                          <w:p w:rsidR="004E0813" w:rsidRPr="0058266F" w:rsidRDefault="004E0813" w:rsidP="004E0813">
                            <w:pPr>
                              <w:pStyle w:val="a9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48.2pt;margin-top:407.4pt;width:162.6pt;height:154.15pt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" filled="f" stroked="f" strokecolor="#c9f" strokeweight="1.5pt">
                <v:textbox>
                  <w:txbxContent>
                    <w:p w:rsidR="004E0813" w:rsidRDefault="00CD538F" w:rsidP="004E0813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 xml:space="preserve">Если </w:t>
                      </w:r>
                      <w:proofErr w:type="gramStart"/>
                      <w:r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>слаб огонь скорей ты водой его залей</w:t>
                      </w:r>
                      <w:proofErr w:type="gramEnd"/>
                      <w:r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>!</w:t>
                      </w:r>
                    </w:p>
                    <w:p w:rsidR="00CD538F" w:rsidRPr="005858A7" w:rsidRDefault="00CD538F" w:rsidP="004E0813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>Но не вздумай воду лить там</w:t>
                      </w:r>
                      <w:r w:rsidR="00BA0948"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>,</w:t>
                      </w:r>
                      <w:r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 xml:space="preserve"> где </w:t>
                      </w:r>
                      <w:r w:rsidRPr="00CD538F">
                        <w:rPr>
                          <w:rFonts w:ascii="Palatino Linotype" w:hAnsi="Palatino Linotype"/>
                          <w:b/>
                          <w:i/>
                          <w:color w:val="943634" w:themeColor="accent2" w:themeShade="BF"/>
                          <w:sz w:val="26"/>
                          <w:szCs w:val="26"/>
                          <w:lang w:val="ru-RU"/>
                        </w:rPr>
                        <w:t xml:space="preserve">ТОК </w:t>
                      </w:r>
                      <w:r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>сердитый - по воде проскочит ток: «</w:t>
                      </w:r>
                      <w:proofErr w:type="spellStart"/>
                      <w:r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>Бамц</w:t>
                      </w:r>
                      <w:proofErr w:type="spellEnd"/>
                      <w:r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>!» и нос разбитый</w:t>
                      </w:r>
                      <w:r w:rsidR="00E1400E"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>.</w:t>
                      </w:r>
                    </w:p>
                    <w:p w:rsidR="004E0813" w:rsidRPr="0058266F" w:rsidRDefault="004E0813" w:rsidP="004E0813">
                      <w:pPr>
                        <w:pStyle w:val="a9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6095C">
        <w:rPr>
          <w:noProof/>
          <w:lang w:val="ru-RU" w:eastAsia="ru-RU"/>
        </w:rPr>
        <w:drawing>
          <wp:anchor distT="0" distB="0" distL="114300" distR="114300" simplePos="0" relativeHeight="251638784" behindDoc="0" locked="0" layoutInCell="1" allowOverlap="1" wp14:anchorId="0BC5F106" wp14:editId="43BC3ABC">
            <wp:simplePos x="0" y="0"/>
            <wp:positionH relativeFrom="column">
              <wp:posOffset>-93345</wp:posOffset>
            </wp:positionH>
            <wp:positionV relativeFrom="paragraph">
              <wp:posOffset>4772660</wp:posOffset>
            </wp:positionV>
            <wp:extent cx="1522730" cy="1956435"/>
            <wp:effectExtent l="114300" t="57150" r="96520" b="158115"/>
            <wp:wrapNone/>
            <wp:docPr id="135" name="Рисунок 135" descr="D:\книжка кис\книжка\Копия Детская книжка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книжка кис\книжка\Копия Детская книжка 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9564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6095C"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27262A0C" wp14:editId="7E27C979">
            <wp:simplePos x="0" y="0"/>
            <wp:positionH relativeFrom="column">
              <wp:posOffset>445770</wp:posOffset>
            </wp:positionH>
            <wp:positionV relativeFrom="paragraph">
              <wp:posOffset>374015</wp:posOffset>
            </wp:positionV>
            <wp:extent cx="1523365" cy="1439545"/>
            <wp:effectExtent l="114300" t="57150" r="95885" b="160655"/>
            <wp:wrapNone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Детская книжка 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14395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0624" behindDoc="1" locked="0" layoutInCell="1" allowOverlap="1">
                <wp:simplePos x="0" y="0"/>
                <wp:positionH relativeFrom="page">
                  <wp:posOffset>2257425</wp:posOffset>
                </wp:positionH>
                <wp:positionV relativeFrom="page">
                  <wp:posOffset>774065</wp:posOffset>
                </wp:positionV>
                <wp:extent cx="3227070" cy="1527175"/>
                <wp:effectExtent l="0" t="0" r="0" b="0"/>
                <wp:wrapTight wrapText="bothSides">
                  <wp:wrapPolygon edited="0">
                    <wp:start x="255" y="0"/>
                    <wp:lineTo x="255" y="21286"/>
                    <wp:lineTo x="21166" y="21286"/>
                    <wp:lineTo x="21166" y="0"/>
                    <wp:lineTo x="255" y="0"/>
                  </wp:wrapPolygon>
                </wp:wrapTight>
                <wp:docPr id="115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070" cy="152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507" w:rsidRPr="005858A7" w:rsidRDefault="00D05F6B" w:rsidP="004D7507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5858A7"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>У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i/>
                                <w:color w:val="943634" w:themeColor="accent2" w:themeShade="BF"/>
                                <w:sz w:val="26"/>
                                <w:szCs w:val="26"/>
                                <w:lang w:val="ru-RU"/>
                              </w:rPr>
                              <w:t xml:space="preserve"> ОГНЯ </w:t>
                            </w:r>
                            <w:r w:rsidRPr="005858A7"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 xml:space="preserve">есть </w:t>
                            </w:r>
                            <w:r w:rsidR="00372DA3" w:rsidRPr="005858A7"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 xml:space="preserve">малый внук, </w:t>
                            </w:r>
                          </w:p>
                          <w:p w:rsidR="004D7507" w:rsidRPr="005858A7" w:rsidRDefault="00372DA3" w:rsidP="004D7507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5858A7"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 xml:space="preserve">хитрый шалунишка, рыжий малый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i/>
                                <w:color w:val="943634" w:themeColor="accent2" w:themeShade="BF"/>
                                <w:sz w:val="26"/>
                                <w:szCs w:val="26"/>
                                <w:lang w:val="ru-RU"/>
                              </w:rPr>
                              <w:t xml:space="preserve">ОГНЕВИК </w:t>
                            </w:r>
                            <w:r w:rsidRPr="005858A7"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>в красненьких штанишках</w:t>
                            </w:r>
                            <w:r w:rsidR="004D7507" w:rsidRPr="005858A7"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>. Если спички взял малыш,</w:t>
                            </w:r>
                          </w:p>
                          <w:p w:rsidR="001A4926" w:rsidRPr="00372DA3" w:rsidRDefault="001A4926" w:rsidP="004D7507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 w:rsidRPr="005858A7"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 xml:space="preserve">шалуну не </w:t>
                            </w:r>
                            <w:proofErr w:type="gramStart"/>
                            <w:r w:rsidRPr="005858A7"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>спиться-вспыхнет</w:t>
                            </w:r>
                            <w:proofErr w:type="gramEnd"/>
                            <w:r w:rsidRPr="005858A7"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 xml:space="preserve"> рыжий </w:t>
                            </w:r>
                            <w:r w:rsidR="00CE7908">
                              <w:rPr>
                                <w:rFonts w:ascii="Palatino Linotype" w:hAnsi="Palatino Linotype"/>
                                <w:b/>
                                <w:i/>
                                <w:color w:val="943634" w:themeColor="accent2" w:themeShade="BF"/>
                                <w:sz w:val="26"/>
                                <w:szCs w:val="26"/>
                                <w:lang w:val="ru-RU"/>
                              </w:rPr>
                              <w:t>ОГНЕВИК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i/>
                                <w:color w:val="943634" w:themeColor="accent2" w:themeShade="BF"/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  <w:r w:rsidRPr="005858A7"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>и давай резвиться!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7" type="#_x0000_t202" style="position:absolute;margin-left:177.75pt;margin-top:60.95pt;width:254.1pt;height:120.25pt;z-index:-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" filled="f" stroked="f" strokecolor="#c9f" strokeweight="1.5pt">
                <v:textbox>
                  <w:txbxContent>
                    <w:p w:rsidR="004D7507" w:rsidRPr="005858A7" w:rsidRDefault="00D05F6B" w:rsidP="004D7507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</w:pPr>
                      <w:r w:rsidRPr="005858A7"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>У</w:t>
                      </w:r>
                      <w:r>
                        <w:rPr>
                          <w:rFonts w:ascii="Palatino Linotype" w:hAnsi="Palatino Linotype"/>
                          <w:b/>
                          <w:i/>
                          <w:color w:val="943634" w:themeColor="accent2" w:themeShade="BF"/>
                          <w:sz w:val="26"/>
                          <w:szCs w:val="26"/>
                          <w:lang w:val="ru-RU"/>
                        </w:rPr>
                        <w:t xml:space="preserve"> ОГНЯ </w:t>
                      </w:r>
                      <w:r w:rsidRPr="005858A7"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 xml:space="preserve">есть </w:t>
                      </w:r>
                      <w:r w:rsidR="00372DA3" w:rsidRPr="005858A7"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 xml:space="preserve">малый внук, </w:t>
                      </w:r>
                    </w:p>
                    <w:p w:rsidR="004D7507" w:rsidRPr="005858A7" w:rsidRDefault="00372DA3" w:rsidP="004D7507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</w:pPr>
                      <w:r w:rsidRPr="005858A7"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 xml:space="preserve">хитрый шалунишка, рыжий малый </w:t>
                      </w:r>
                      <w:r>
                        <w:rPr>
                          <w:rFonts w:ascii="Palatino Linotype" w:hAnsi="Palatino Linotype"/>
                          <w:b/>
                          <w:i/>
                          <w:color w:val="943634" w:themeColor="accent2" w:themeShade="BF"/>
                          <w:sz w:val="26"/>
                          <w:szCs w:val="26"/>
                          <w:lang w:val="ru-RU"/>
                        </w:rPr>
                        <w:t xml:space="preserve">ОГНЕВИК </w:t>
                      </w:r>
                      <w:r w:rsidRPr="005858A7"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>в красненьких штанишках</w:t>
                      </w:r>
                      <w:r w:rsidR="004D7507" w:rsidRPr="005858A7"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>. Если спички взял малыш,</w:t>
                      </w:r>
                    </w:p>
                    <w:p w:rsidR="001A4926" w:rsidRPr="00372DA3" w:rsidRDefault="001A4926" w:rsidP="004D7507">
                      <w:pPr>
                        <w:jc w:val="center"/>
                        <w:rPr>
                          <w:lang w:val="ru-RU"/>
                        </w:rPr>
                      </w:pPr>
                      <w:r w:rsidRPr="005858A7"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 xml:space="preserve">шалуну не </w:t>
                      </w:r>
                      <w:proofErr w:type="gramStart"/>
                      <w:r w:rsidRPr="005858A7"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>спиться-вспыхнет</w:t>
                      </w:r>
                      <w:proofErr w:type="gramEnd"/>
                      <w:r w:rsidRPr="005858A7"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 xml:space="preserve"> рыжий </w:t>
                      </w:r>
                      <w:r w:rsidR="00CE7908">
                        <w:rPr>
                          <w:rFonts w:ascii="Palatino Linotype" w:hAnsi="Palatino Linotype"/>
                          <w:b/>
                          <w:i/>
                          <w:color w:val="943634" w:themeColor="accent2" w:themeShade="BF"/>
                          <w:sz w:val="26"/>
                          <w:szCs w:val="26"/>
                          <w:lang w:val="ru-RU"/>
                        </w:rPr>
                        <w:t>ОГНЕВИК</w:t>
                      </w:r>
                      <w:r>
                        <w:rPr>
                          <w:rFonts w:ascii="Palatino Linotype" w:hAnsi="Palatino Linotype"/>
                          <w:b/>
                          <w:i/>
                          <w:color w:val="943634" w:themeColor="accent2" w:themeShade="BF"/>
                          <w:sz w:val="26"/>
                          <w:szCs w:val="26"/>
                          <w:lang w:val="ru-RU"/>
                        </w:rPr>
                        <w:t xml:space="preserve"> </w:t>
                      </w:r>
                      <w:r w:rsidRPr="005858A7"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>и давай резвиться!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page">
                  <wp:posOffset>1188720</wp:posOffset>
                </wp:positionH>
                <wp:positionV relativeFrom="page">
                  <wp:posOffset>5205730</wp:posOffset>
                </wp:positionV>
                <wp:extent cx="69215" cy="175260"/>
                <wp:effectExtent l="0" t="0" r="6985" b="15240"/>
                <wp:wrapNone/>
                <wp:docPr id="24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4530" w:rsidRDefault="00184530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38" type="#_x0000_t202" style="position:absolute;margin-left:93.6pt;margin-top:409.9pt;width:5.45pt;height:13.8pt;z-index:2516044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" filled="f" stroked="f" strokecolor="#c9f" strokeweight="1.5pt">
                <v:textbox style="mso-fit-shape-to-text:t" inset="0,0,0,0">
                  <w:txbxContent>
                    <w:p w:rsidR="00184530" w:rsidRDefault="0018453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page">
                  <wp:posOffset>10698480</wp:posOffset>
                </wp:positionH>
                <wp:positionV relativeFrom="page">
                  <wp:posOffset>5179060</wp:posOffset>
                </wp:positionV>
                <wp:extent cx="69215" cy="175260"/>
                <wp:effectExtent l="0" t="0" r="6985" b="15240"/>
                <wp:wrapNone/>
                <wp:docPr id="22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4530" w:rsidRPr="00D1423D" w:rsidRDefault="00184530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39" type="#_x0000_t202" style="position:absolute;margin-left:842.4pt;margin-top:407.8pt;width:5.45pt;height:13.8pt;z-index:2516075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" filled="f" stroked="f" strokecolor="#c9f" strokeweight="1.5pt">
                <v:textbox style="mso-fit-shape-to-text:t" inset="0,0,0,0">
                  <w:txbxContent>
                    <w:p w:rsidR="00184530" w:rsidRPr="00D1423D" w:rsidRDefault="00184530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84530">
        <w:rPr>
          <w:lang w:val="ru-RU"/>
        </w:rPr>
        <w:br w:type="page"/>
      </w: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2361565</wp:posOffset>
                </wp:positionH>
                <wp:positionV relativeFrom="paragraph">
                  <wp:posOffset>-52070</wp:posOffset>
                </wp:positionV>
                <wp:extent cx="3870960" cy="979170"/>
                <wp:effectExtent l="0" t="0" r="0" b="0"/>
                <wp:wrapNone/>
                <wp:docPr id="3" name="Блок-схема: альтернативный процесс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3870960" cy="979170"/>
                        </a:xfrm>
                        <a:prstGeom prst="flowChartAlternateProcess">
                          <a:avLst/>
                        </a:prstGeom>
                        <a:noFill/>
                        <a:ln w="34925"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5178" w:rsidRPr="00575006" w:rsidRDefault="009818EA" w:rsidP="009818EA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color w:val="943634" w:themeColor="accent2" w:themeShade="BF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75006">
                              <w:rPr>
                                <w:rFonts w:ascii="Palatino Linotype" w:hAnsi="Palatino Linotype"/>
                                <w:b/>
                                <w:i/>
                                <w:color w:val="943634" w:themeColor="accent2" w:themeShade="BF"/>
                                <w:sz w:val="28"/>
                                <w:szCs w:val="28"/>
                                <w:lang w:val="ru-RU"/>
                              </w:rPr>
                              <w:t xml:space="preserve">ОГОНЬ наш ДРУГ </w:t>
                            </w:r>
                          </w:p>
                          <w:p w:rsidR="00E1400E" w:rsidRPr="00575006" w:rsidRDefault="009818EA" w:rsidP="009818EA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color w:val="943634" w:themeColor="accent2" w:themeShade="BF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75006">
                              <w:rPr>
                                <w:rFonts w:ascii="Palatino Linotype" w:hAnsi="Palatino Linotype"/>
                                <w:b/>
                                <w:i/>
                                <w:color w:val="943634" w:themeColor="accent2" w:themeShade="BF"/>
                                <w:sz w:val="28"/>
                                <w:szCs w:val="28"/>
                                <w:lang w:val="ru-RU"/>
                              </w:rPr>
                              <w:t xml:space="preserve">но иногда </w:t>
                            </w:r>
                          </w:p>
                          <w:p w:rsidR="009818EA" w:rsidRPr="00575006" w:rsidRDefault="009818EA" w:rsidP="009818EA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color w:val="943634" w:themeColor="accent2" w:themeShade="BF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75006">
                              <w:rPr>
                                <w:rFonts w:ascii="Palatino Linotype" w:hAnsi="Palatino Linotype"/>
                                <w:b/>
                                <w:i/>
                                <w:color w:val="943634" w:themeColor="accent2" w:themeShade="BF"/>
                                <w:sz w:val="28"/>
                                <w:szCs w:val="28"/>
                                <w:lang w:val="ru-RU"/>
                              </w:rPr>
                              <w:t>приходит с ним в наш дом беда</w:t>
                            </w:r>
                          </w:p>
                          <w:p w:rsidR="009818EA" w:rsidRPr="009818EA" w:rsidRDefault="009818EA" w:rsidP="009818EA">
                            <w:pPr>
                              <w:jc w:val="center"/>
                              <w:rPr>
                                <w:color w:val="000000" w:themeColor="text1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3" o:spid="_x0000_s1040" type="#_x0000_t176" style="position:absolute;margin-left:185.95pt;margin-top:-4.1pt;width:304.8pt;height:77.1pt;flip:x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" filled="f" stroked="f" strokeweight="2.75pt">
                <v:path arrowok="t"/>
                <v:textbox>
                  <w:txbxContent>
                    <w:p w:rsidR="00D85178" w:rsidRPr="00575006" w:rsidRDefault="009818EA" w:rsidP="009818EA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color w:val="943634" w:themeColor="accent2" w:themeShade="BF"/>
                          <w:sz w:val="28"/>
                          <w:szCs w:val="28"/>
                          <w:lang w:val="ru-RU"/>
                        </w:rPr>
                      </w:pPr>
                      <w:r w:rsidRPr="00575006">
                        <w:rPr>
                          <w:rFonts w:ascii="Palatino Linotype" w:hAnsi="Palatino Linotype"/>
                          <w:b/>
                          <w:i/>
                          <w:color w:val="943634" w:themeColor="accent2" w:themeShade="BF"/>
                          <w:sz w:val="28"/>
                          <w:szCs w:val="28"/>
                          <w:lang w:val="ru-RU"/>
                        </w:rPr>
                        <w:t xml:space="preserve">ОГОНЬ наш ДРУГ </w:t>
                      </w:r>
                    </w:p>
                    <w:p w:rsidR="00E1400E" w:rsidRPr="00575006" w:rsidRDefault="009818EA" w:rsidP="009818EA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color w:val="943634" w:themeColor="accent2" w:themeShade="BF"/>
                          <w:sz w:val="28"/>
                          <w:szCs w:val="28"/>
                          <w:lang w:val="ru-RU"/>
                        </w:rPr>
                      </w:pPr>
                      <w:r w:rsidRPr="00575006">
                        <w:rPr>
                          <w:rFonts w:ascii="Palatino Linotype" w:hAnsi="Palatino Linotype"/>
                          <w:b/>
                          <w:i/>
                          <w:color w:val="943634" w:themeColor="accent2" w:themeShade="BF"/>
                          <w:sz w:val="28"/>
                          <w:szCs w:val="28"/>
                          <w:lang w:val="ru-RU"/>
                        </w:rPr>
                        <w:t xml:space="preserve">но иногда </w:t>
                      </w:r>
                    </w:p>
                    <w:p w:rsidR="009818EA" w:rsidRPr="00575006" w:rsidRDefault="009818EA" w:rsidP="009818EA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color w:val="943634" w:themeColor="accent2" w:themeShade="BF"/>
                          <w:sz w:val="28"/>
                          <w:szCs w:val="28"/>
                          <w:lang w:val="ru-RU"/>
                        </w:rPr>
                      </w:pPr>
                      <w:r w:rsidRPr="00575006">
                        <w:rPr>
                          <w:rFonts w:ascii="Palatino Linotype" w:hAnsi="Palatino Linotype"/>
                          <w:b/>
                          <w:i/>
                          <w:color w:val="943634" w:themeColor="accent2" w:themeShade="BF"/>
                          <w:sz w:val="28"/>
                          <w:szCs w:val="28"/>
                          <w:lang w:val="ru-RU"/>
                        </w:rPr>
                        <w:t>приходит с ним в наш дом беда</w:t>
                      </w:r>
                    </w:p>
                    <w:p w:rsidR="009818EA" w:rsidRPr="009818EA" w:rsidRDefault="009818EA" w:rsidP="009818EA">
                      <w:pPr>
                        <w:jc w:val="center"/>
                        <w:rPr>
                          <w:color w:val="000000" w:themeColor="text1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page">
                  <wp:posOffset>3279140</wp:posOffset>
                </wp:positionH>
                <wp:positionV relativeFrom="page">
                  <wp:posOffset>5738495</wp:posOffset>
                </wp:positionV>
                <wp:extent cx="3183890" cy="1418590"/>
                <wp:effectExtent l="0" t="0" r="16510" b="10160"/>
                <wp:wrapNone/>
                <wp:docPr id="1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3890" cy="1418590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2D3F" w:rsidRPr="00CF69A8" w:rsidRDefault="00CB2D3F" w:rsidP="00DE3C1D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75006">
                              <w:rPr>
                                <w:rFonts w:ascii="Palatino Linotype" w:hAnsi="Palatino Linotype"/>
                                <w:b/>
                                <w:i/>
                                <w:color w:val="943634" w:themeColor="accent2" w:themeShade="BF"/>
                                <w:sz w:val="28"/>
                                <w:szCs w:val="28"/>
                                <w:lang w:val="ru-RU"/>
                              </w:rPr>
                              <w:t xml:space="preserve">ПОМНИТЕ - </w:t>
                            </w:r>
                            <w:r w:rsidRPr="00CF69A8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шалость с огнем</w:t>
                            </w:r>
                          </w:p>
                          <w:p w:rsidR="00CB2D3F" w:rsidRPr="00CB2D3F" w:rsidRDefault="00CB2D3F" w:rsidP="00CB2D3F">
                            <w:pPr>
                              <w:pStyle w:val="Default"/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i/>
                                <w:color w:val="auto"/>
                                <w:sz w:val="28"/>
                                <w:szCs w:val="28"/>
                              </w:rPr>
                              <w:t>о</w:t>
                            </w:r>
                            <w:r w:rsidRPr="00CB2D3F">
                              <w:rPr>
                                <w:rFonts w:ascii="Palatino Linotype" w:hAnsi="Palatino Linotype"/>
                                <w:b/>
                                <w:i/>
                                <w:color w:val="auto"/>
                                <w:sz w:val="28"/>
                                <w:szCs w:val="28"/>
                              </w:rPr>
                              <w:t>бернется пожаром и злом.</w:t>
                            </w:r>
                          </w:p>
                          <w:p w:rsidR="00CB2D3F" w:rsidRPr="00CB2D3F" w:rsidRDefault="00CB2D3F" w:rsidP="00CB2D3F">
                            <w:pPr>
                              <w:pStyle w:val="Default"/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i/>
                                <w:color w:val="auto"/>
                                <w:sz w:val="28"/>
                                <w:szCs w:val="28"/>
                              </w:rPr>
                              <w:t>П</w:t>
                            </w:r>
                            <w:r w:rsidRPr="00CB2D3F">
                              <w:rPr>
                                <w:rFonts w:ascii="Palatino Linotype" w:hAnsi="Palatino Linotype"/>
                                <w:b/>
                                <w:i/>
                                <w:color w:val="auto"/>
                                <w:sz w:val="28"/>
                                <w:szCs w:val="28"/>
                              </w:rPr>
                              <w:t>равила должны всегда соблюдать,</w:t>
                            </w:r>
                          </w:p>
                          <w:p w:rsidR="00CB2D3F" w:rsidRPr="00CB2D3F" w:rsidRDefault="00CB2D3F" w:rsidP="00CB2D3F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CB2D3F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И с огнем никогда не играть!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58.2pt;margin-top:451.85pt;width:250.7pt;height:111.7pt;z-index: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" fillcolor="white [3201]" strokecolor="#c0504d [3205]" strokeweight="2pt">
                <v:textbox>
                  <w:txbxContent>
                    <w:p w:rsidR="00CB2D3F" w:rsidRPr="00CF69A8" w:rsidRDefault="00CB2D3F" w:rsidP="00DE3C1D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</w:pPr>
                      <w:r w:rsidRPr="00575006">
                        <w:rPr>
                          <w:rFonts w:ascii="Palatino Linotype" w:hAnsi="Palatino Linotype"/>
                          <w:b/>
                          <w:i/>
                          <w:color w:val="943634" w:themeColor="accent2" w:themeShade="BF"/>
                          <w:sz w:val="28"/>
                          <w:szCs w:val="28"/>
                          <w:lang w:val="ru-RU"/>
                        </w:rPr>
                        <w:t xml:space="preserve">ПОМНИТЕ - </w:t>
                      </w:r>
                      <w:r w:rsidRPr="00CF69A8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t>шалость с огнем</w:t>
                      </w:r>
                    </w:p>
                    <w:p w:rsidR="00CB2D3F" w:rsidRPr="00CB2D3F" w:rsidRDefault="00CB2D3F" w:rsidP="00CB2D3F">
                      <w:pPr>
                        <w:pStyle w:val="Default"/>
                        <w:jc w:val="center"/>
                        <w:rPr>
                          <w:rFonts w:ascii="Palatino Linotype" w:hAnsi="Palatino Linotype"/>
                          <w:b/>
                          <w:i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i/>
                          <w:color w:val="auto"/>
                          <w:sz w:val="28"/>
                          <w:szCs w:val="28"/>
                        </w:rPr>
                        <w:t>о</w:t>
                      </w:r>
                      <w:r w:rsidRPr="00CB2D3F">
                        <w:rPr>
                          <w:rFonts w:ascii="Palatino Linotype" w:hAnsi="Palatino Linotype"/>
                          <w:b/>
                          <w:i/>
                          <w:color w:val="auto"/>
                          <w:sz w:val="28"/>
                          <w:szCs w:val="28"/>
                        </w:rPr>
                        <w:t>бернется пожаром и злом.</w:t>
                      </w:r>
                    </w:p>
                    <w:p w:rsidR="00CB2D3F" w:rsidRPr="00CB2D3F" w:rsidRDefault="00CB2D3F" w:rsidP="00CB2D3F">
                      <w:pPr>
                        <w:pStyle w:val="Default"/>
                        <w:jc w:val="center"/>
                        <w:rPr>
                          <w:rFonts w:ascii="Palatino Linotype" w:hAnsi="Palatino Linotype"/>
                          <w:b/>
                          <w:i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i/>
                          <w:color w:val="auto"/>
                          <w:sz w:val="28"/>
                          <w:szCs w:val="28"/>
                        </w:rPr>
                        <w:t>П</w:t>
                      </w:r>
                      <w:r w:rsidRPr="00CB2D3F">
                        <w:rPr>
                          <w:rFonts w:ascii="Palatino Linotype" w:hAnsi="Palatino Linotype"/>
                          <w:b/>
                          <w:i/>
                          <w:color w:val="auto"/>
                          <w:sz w:val="28"/>
                          <w:szCs w:val="28"/>
                        </w:rPr>
                        <w:t>равила должны всегда соблюдать,</w:t>
                      </w:r>
                    </w:p>
                    <w:p w:rsidR="00CB2D3F" w:rsidRPr="00CB2D3F" w:rsidRDefault="00CB2D3F" w:rsidP="00CB2D3F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</w:pPr>
                      <w:r w:rsidRPr="00CB2D3F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t>И с огнем никогда не играть!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page">
                  <wp:posOffset>3247390</wp:posOffset>
                </wp:positionH>
                <wp:positionV relativeFrom="page">
                  <wp:posOffset>1397635</wp:posOffset>
                </wp:positionV>
                <wp:extent cx="3215640" cy="1839595"/>
                <wp:effectExtent l="0" t="0" r="22860" b="27305"/>
                <wp:wrapNone/>
                <wp:docPr id="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640" cy="1839595"/>
                        </a:xfrm>
                        <a:prstGeom prst="rect">
                          <a:avLst/>
                        </a:prstGeom>
                        <a:noFill/>
                        <a:ln/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5EEA" w:rsidRPr="00CB2D3F" w:rsidRDefault="00B36821" w:rsidP="00CF5EEA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CB2D3F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При неосторожном обращении огонь не редко из верного друга превращается в беспощадного врага, который засчитанные минуты уничтожает то, что создавалось долгими годами упорного труда</w:t>
                            </w:r>
                          </w:p>
                          <w:p w:rsidR="00B36821" w:rsidRPr="00B36821" w:rsidRDefault="00B36821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55.7pt;margin-top:110.05pt;width:253.2pt;height:144.85pt;z-index: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" filled="f" strokecolor="#c0504d [3205]" strokeweight="2pt">
                <v:textbox>
                  <w:txbxContent>
                    <w:p w:rsidR="00CF5EEA" w:rsidRPr="00CB2D3F" w:rsidRDefault="00B36821" w:rsidP="00CF5EEA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</w:pPr>
                      <w:r w:rsidRPr="00CB2D3F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t>При неосторожном обращении огонь не редко из верного друга превращается в беспощадного врага, который засчитанные минуты уничтожает то, что создавалось долгими годами упорного труда</w:t>
                      </w:r>
                    </w:p>
                    <w:p w:rsidR="00B36821" w:rsidRPr="00B36821" w:rsidRDefault="00B36821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47EE"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729408" behindDoc="0" locked="0" layoutInCell="1" allowOverlap="1">
            <wp:simplePos x="0" y="0"/>
            <wp:positionH relativeFrom="column">
              <wp:posOffset>3096895</wp:posOffset>
            </wp:positionH>
            <wp:positionV relativeFrom="paragraph">
              <wp:posOffset>3054831</wp:posOffset>
            </wp:positionV>
            <wp:extent cx="2755036" cy="2026800"/>
            <wp:effectExtent l="0" t="0" r="762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изанская башня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036" cy="202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page">
                  <wp:posOffset>6779260</wp:posOffset>
                </wp:positionH>
                <wp:positionV relativeFrom="page">
                  <wp:posOffset>704215</wp:posOffset>
                </wp:positionV>
                <wp:extent cx="5443220" cy="6590030"/>
                <wp:effectExtent l="0" t="0" r="24130" b="20320"/>
                <wp:wrapNone/>
                <wp:docPr id="17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3220" cy="6590030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2D3F" w:rsidRPr="00575006" w:rsidRDefault="00CB2D3F" w:rsidP="00DE3C1D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color w:val="943634" w:themeColor="accent2" w:themeShade="BF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75006">
                              <w:rPr>
                                <w:rFonts w:ascii="Palatino Linotype" w:hAnsi="Palatino Linotype"/>
                                <w:b/>
                                <w:i/>
                                <w:color w:val="943634" w:themeColor="accent2" w:themeShade="BF"/>
                                <w:sz w:val="28"/>
                                <w:szCs w:val="28"/>
                                <w:lang w:val="ru-RU"/>
                              </w:rPr>
                              <w:t>П</w:t>
                            </w:r>
                            <w:r w:rsidR="00DE3C1D" w:rsidRPr="00575006">
                              <w:rPr>
                                <w:rFonts w:ascii="Palatino Linotype" w:hAnsi="Palatino Linotype"/>
                                <w:b/>
                                <w:i/>
                                <w:color w:val="943634" w:themeColor="accent2" w:themeShade="BF"/>
                                <w:sz w:val="28"/>
                                <w:szCs w:val="28"/>
                                <w:lang w:val="ru-RU"/>
                              </w:rPr>
                              <w:t>РАВИЛА ПОВЕДЕНИЯ ПРИ ТУШЕНИИ ОГНЯ:</w:t>
                            </w:r>
                          </w:p>
                          <w:p w:rsidR="00DE3C1D" w:rsidRPr="00A947EE" w:rsidRDefault="00A947EE" w:rsidP="00E17253">
                            <w:pPr>
                              <w:shd w:val="clear" w:color="auto" w:fill="FFFFFF"/>
                              <w:spacing w:before="150" w:after="150" w:line="306" w:lineRule="atLeast"/>
                              <w:ind w:right="75"/>
                              <w:jc w:val="both"/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947EE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 xml:space="preserve">1. </w:t>
                            </w:r>
                            <w:r w:rsidR="00DE3C1D" w:rsidRPr="00A947EE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Небольшое пламя можно залить водой, но только на обесточен</w:t>
                            </w:r>
                            <w:r w:rsidR="00DE3C1D" w:rsidRPr="00A947EE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softHyphen/>
                              <w:t>ных приборах при этом находясь сзади или сбоку от них.</w:t>
                            </w:r>
                          </w:p>
                          <w:p w:rsidR="00DE3C1D" w:rsidRPr="00DE3C1D" w:rsidRDefault="00DE3C1D" w:rsidP="00E17253">
                            <w:pPr>
                              <w:shd w:val="clear" w:color="auto" w:fill="FFFFFF"/>
                              <w:spacing w:before="150" w:after="150" w:line="306" w:lineRule="atLeast"/>
                              <w:ind w:left="75" w:right="75"/>
                              <w:jc w:val="both"/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947EE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2</w:t>
                            </w:r>
                            <w:r w:rsidRPr="00DE3C1D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 xml:space="preserve">. Нельзя тушить водой </w:t>
                            </w:r>
                            <w:r w:rsidRPr="00A947EE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бытовые приборы, включенные</w:t>
                            </w:r>
                            <w:r w:rsidRPr="00DE3C1D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 xml:space="preserve"> в электросеть! При </w:t>
                            </w:r>
                            <w:r w:rsidR="00A947EE" w:rsidRPr="00A947EE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возгорании</w:t>
                            </w:r>
                            <w:r w:rsidRPr="00DE3C1D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 xml:space="preserve"> телевизора, холодильника, утюга </w:t>
                            </w:r>
                            <w:r w:rsidR="00A947EE" w:rsidRPr="00A947EE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 xml:space="preserve">и другой техники </w:t>
                            </w:r>
                            <w:r w:rsidRPr="00DE3C1D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 xml:space="preserve">отключите </w:t>
                            </w:r>
                            <w:r w:rsidR="00A947EE" w:rsidRPr="00A947EE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их</w:t>
                            </w:r>
                            <w:r w:rsidRPr="00DE3C1D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, выдернув шнур из розетки, не подвергая свою жизнь опасности.</w:t>
                            </w:r>
                          </w:p>
                          <w:p w:rsidR="00DE3C1D" w:rsidRPr="00DE3C1D" w:rsidRDefault="00A947EE" w:rsidP="00E17253">
                            <w:pPr>
                              <w:shd w:val="clear" w:color="auto" w:fill="FFFFFF"/>
                              <w:spacing w:before="150" w:after="150" w:line="306" w:lineRule="atLeast"/>
                              <w:ind w:left="75" w:right="75"/>
                              <w:jc w:val="both"/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947EE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3</w:t>
                            </w:r>
                            <w:r w:rsidR="00DE3C1D" w:rsidRPr="00DE3C1D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. Если горение только на</w:t>
                            </w:r>
                            <w:r w:rsidR="00DE3C1D" w:rsidRPr="00DE3C1D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softHyphen/>
                              <w:t xml:space="preserve">чалось, накройте </w:t>
                            </w:r>
                            <w:r w:rsidRPr="00A947EE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 xml:space="preserve">пламя </w:t>
                            </w:r>
                            <w:r w:rsidR="00142D32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одеялом или</w:t>
                            </w:r>
                            <w:r w:rsidR="00DE3C1D" w:rsidRPr="00DE3C1D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 xml:space="preserve"> плотной тканью и прижм</w:t>
                            </w:r>
                            <w:r w:rsidR="00A174DA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ите</w:t>
                            </w:r>
                            <w:r w:rsidR="00DE3C1D" w:rsidRPr="00DE3C1D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 xml:space="preserve"> ее по краям так, чтобы не было досту</w:t>
                            </w:r>
                            <w:r w:rsidR="00DE3C1D" w:rsidRPr="00DE3C1D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softHyphen/>
                              <w:t>па воздуха. Горение прекратится. Если же оно не прекратилось, надо срочно покинуть помещение. Пом</w:t>
                            </w:r>
                            <w:r w:rsidR="00C150AD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ните о высокой токсичности дыма.</w:t>
                            </w:r>
                          </w:p>
                          <w:p w:rsidR="00C150AD" w:rsidRDefault="00A947EE" w:rsidP="00E17253">
                            <w:pPr>
                              <w:shd w:val="clear" w:color="auto" w:fill="FFFFFF"/>
                              <w:spacing w:before="150" w:after="150" w:line="306" w:lineRule="atLeast"/>
                              <w:ind w:left="75" w:right="75"/>
                              <w:jc w:val="both"/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947EE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4</w:t>
                            </w:r>
                            <w:r w:rsidR="00DE3C1D" w:rsidRPr="00DE3C1D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. Когда воду использовать нельзя (горящий электроприбор находится под напряжением) или ее нет, то небольшой очаг горения можно попытаться засыпать питьевой содой, стиральным порошком, песком, землей (например, из цветочного горшка).</w:t>
                            </w:r>
                          </w:p>
                          <w:p w:rsidR="00CB2D3F" w:rsidRPr="00E17253" w:rsidRDefault="00A947EE" w:rsidP="00E17253">
                            <w:pPr>
                              <w:shd w:val="clear" w:color="auto" w:fill="FFFFFF"/>
                              <w:spacing w:before="150" w:after="150" w:line="306" w:lineRule="atLeast"/>
                              <w:ind w:left="75" w:right="75"/>
                              <w:jc w:val="both"/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A947EE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5</w:t>
                            </w:r>
                            <w:r w:rsidR="00DE3C1D" w:rsidRPr="00DE3C1D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. Если</w:t>
                            </w:r>
                            <w:r w:rsidRPr="00A947EE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 xml:space="preserve"> же сильное</w:t>
                            </w:r>
                            <w:r w:rsidR="00DE3C1D" w:rsidRPr="00DE3C1D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A947EE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возгорание</w:t>
                            </w:r>
                            <w:r w:rsidR="00DE3C1D" w:rsidRPr="00DE3C1D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 xml:space="preserve"> произошло, не тратьте попусту время, бегите вон из дома, из квартиры</w:t>
                            </w:r>
                            <w:r w:rsidR="00C150AD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="00DE3C1D" w:rsidRPr="00DE3C1D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 xml:space="preserve">плотно закрыв за собой дверь и </w:t>
                            </w:r>
                            <w:r w:rsidRPr="00A947EE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в комнату,</w:t>
                            </w:r>
                            <w:r w:rsidR="00DE3C1D" w:rsidRPr="00DE3C1D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 xml:space="preserve"> и в квартиру!</w:t>
                            </w:r>
                            <w:r w:rsidR="00C150AD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 xml:space="preserve"> З</w:t>
                            </w:r>
                            <w:r w:rsidR="00C150AD" w:rsidRPr="00DE3C1D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воните по телефону «01»</w:t>
                            </w:r>
                            <w:r w:rsidR="00C150AD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 xml:space="preserve"> и з</w:t>
                            </w:r>
                            <w:r w:rsidRPr="00A947EE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 xml:space="preserve">овите на помощь </w:t>
                            </w:r>
                            <w:r w:rsidR="00DE3C1D" w:rsidRPr="00DE3C1D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взрослых.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533.8pt;margin-top:55.45pt;width:428.6pt;height:518.9pt;z-index: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" fillcolor="white [3201]" strokecolor="#c0504d [3205]" strokeweight="2pt">
                <v:textbox>
                  <w:txbxContent>
                    <w:p w:rsidR="00CB2D3F" w:rsidRPr="00575006" w:rsidRDefault="00CB2D3F" w:rsidP="00DE3C1D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color w:val="943634" w:themeColor="accent2" w:themeShade="BF"/>
                          <w:sz w:val="28"/>
                          <w:szCs w:val="28"/>
                          <w:lang w:val="ru-RU"/>
                        </w:rPr>
                      </w:pPr>
                      <w:r w:rsidRPr="00575006">
                        <w:rPr>
                          <w:rFonts w:ascii="Palatino Linotype" w:hAnsi="Palatino Linotype"/>
                          <w:b/>
                          <w:i/>
                          <w:color w:val="943634" w:themeColor="accent2" w:themeShade="BF"/>
                          <w:sz w:val="28"/>
                          <w:szCs w:val="28"/>
                          <w:lang w:val="ru-RU"/>
                        </w:rPr>
                        <w:t>П</w:t>
                      </w:r>
                      <w:r w:rsidR="00DE3C1D" w:rsidRPr="00575006">
                        <w:rPr>
                          <w:rFonts w:ascii="Palatino Linotype" w:hAnsi="Palatino Linotype"/>
                          <w:b/>
                          <w:i/>
                          <w:color w:val="943634" w:themeColor="accent2" w:themeShade="BF"/>
                          <w:sz w:val="28"/>
                          <w:szCs w:val="28"/>
                          <w:lang w:val="ru-RU"/>
                        </w:rPr>
                        <w:t>РАВИЛА ПОВЕДЕНИЯ ПРИ ТУШЕНИИ ОГНЯ:</w:t>
                      </w:r>
                    </w:p>
                    <w:p w:rsidR="00DE3C1D" w:rsidRPr="00A947EE" w:rsidRDefault="00A947EE" w:rsidP="00E17253">
                      <w:pPr>
                        <w:shd w:val="clear" w:color="auto" w:fill="FFFFFF"/>
                        <w:spacing w:before="150" w:after="150" w:line="306" w:lineRule="atLeast"/>
                        <w:ind w:right="75"/>
                        <w:jc w:val="both"/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</w:pPr>
                      <w:r w:rsidRPr="00A947EE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t xml:space="preserve">1. </w:t>
                      </w:r>
                      <w:r w:rsidR="00DE3C1D" w:rsidRPr="00A947EE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t>Небольшое пламя можно залить водой, но только на обесточен</w:t>
                      </w:r>
                      <w:r w:rsidR="00DE3C1D" w:rsidRPr="00A947EE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softHyphen/>
                        <w:t>ных приборах при этом находясь сзади или сбоку от них.</w:t>
                      </w:r>
                    </w:p>
                    <w:p w:rsidR="00DE3C1D" w:rsidRPr="00DE3C1D" w:rsidRDefault="00DE3C1D" w:rsidP="00E17253">
                      <w:pPr>
                        <w:shd w:val="clear" w:color="auto" w:fill="FFFFFF"/>
                        <w:spacing w:before="150" w:after="150" w:line="306" w:lineRule="atLeast"/>
                        <w:ind w:left="75" w:right="75"/>
                        <w:jc w:val="both"/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</w:pPr>
                      <w:r w:rsidRPr="00A947EE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t>2</w:t>
                      </w:r>
                      <w:r w:rsidRPr="00DE3C1D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t xml:space="preserve">. Нельзя тушить водой </w:t>
                      </w:r>
                      <w:r w:rsidRPr="00A947EE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t>бытовые приборы, включенные</w:t>
                      </w:r>
                      <w:r w:rsidRPr="00DE3C1D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t xml:space="preserve"> в электросеть! При </w:t>
                      </w:r>
                      <w:r w:rsidR="00A947EE" w:rsidRPr="00A947EE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t>возгорании</w:t>
                      </w:r>
                      <w:r w:rsidRPr="00DE3C1D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t xml:space="preserve"> телевизора, холодильника, утюга </w:t>
                      </w:r>
                      <w:r w:rsidR="00A947EE" w:rsidRPr="00A947EE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t xml:space="preserve">и другой техники </w:t>
                      </w:r>
                      <w:r w:rsidRPr="00DE3C1D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t xml:space="preserve">отключите </w:t>
                      </w:r>
                      <w:r w:rsidR="00A947EE" w:rsidRPr="00A947EE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t>их</w:t>
                      </w:r>
                      <w:r w:rsidRPr="00DE3C1D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t>, выдернув шнур из розетки, не подвергая свою жизнь опасности.</w:t>
                      </w:r>
                    </w:p>
                    <w:p w:rsidR="00DE3C1D" w:rsidRPr="00DE3C1D" w:rsidRDefault="00A947EE" w:rsidP="00E17253">
                      <w:pPr>
                        <w:shd w:val="clear" w:color="auto" w:fill="FFFFFF"/>
                        <w:spacing w:before="150" w:after="150" w:line="306" w:lineRule="atLeast"/>
                        <w:ind w:left="75" w:right="75"/>
                        <w:jc w:val="both"/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</w:pPr>
                      <w:r w:rsidRPr="00A947EE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t>3</w:t>
                      </w:r>
                      <w:r w:rsidR="00DE3C1D" w:rsidRPr="00DE3C1D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t>. Если горение только на</w:t>
                      </w:r>
                      <w:r w:rsidR="00DE3C1D" w:rsidRPr="00DE3C1D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softHyphen/>
                        <w:t xml:space="preserve">чалось, накройте </w:t>
                      </w:r>
                      <w:r w:rsidRPr="00A947EE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t xml:space="preserve">пламя </w:t>
                      </w:r>
                      <w:r w:rsidR="00142D32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t>одеялом или</w:t>
                      </w:r>
                      <w:r w:rsidR="00DE3C1D" w:rsidRPr="00DE3C1D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t xml:space="preserve"> плотной тканью и прижм</w:t>
                      </w:r>
                      <w:r w:rsidR="00A174DA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t>ите</w:t>
                      </w:r>
                      <w:r w:rsidR="00DE3C1D" w:rsidRPr="00DE3C1D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t xml:space="preserve"> ее по краям так, чтобы не было досту</w:t>
                      </w:r>
                      <w:r w:rsidR="00DE3C1D" w:rsidRPr="00DE3C1D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softHyphen/>
                        <w:t>па воздуха. Горение прекратится. Если же оно не прекратилось, надо срочно покинуть помещение. Пом</w:t>
                      </w:r>
                      <w:r w:rsidR="00C150AD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t>ните о высокой токсичности дыма.</w:t>
                      </w:r>
                    </w:p>
                    <w:p w:rsidR="00C150AD" w:rsidRDefault="00A947EE" w:rsidP="00E17253">
                      <w:pPr>
                        <w:shd w:val="clear" w:color="auto" w:fill="FFFFFF"/>
                        <w:spacing w:before="150" w:after="150" w:line="306" w:lineRule="atLeast"/>
                        <w:ind w:left="75" w:right="75"/>
                        <w:jc w:val="both"/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</w:pPr>
                      <w:r w:rsidRPr="00A947EE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t>4</w:t>
                      </w:r>
                      <w:r w:rsidR="00DE3C1D" w:rsidRPr="00DE3C1D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t>. Когда воду использовать нельзя (горящий электроприбор находится под напряжением) или ее нет, то небольшой очаг горения можно попытаться засыпать питьевой содой, стиральным порошком, песком, землей (например, из цветочного горшка).</w:t>
                      </w:r>
                    </w:p>
                    <w:p w:rsidR="00CB2D3F" w:rsidRPr="00E17253" w:rsidRDefault="00A947EE" w:rsidP="00E17253">
                      <w:pPr>
                        <w:shd w:val="clear" w:color="auto" w:fill="FFFFFF"/>
                        <w:spacing w:before="150" w:after="150" w:line="306" w:lineRule="atLeast"/>
                        <w:ind w:left="75" w:right="75"/>
                        <w:jc w:val="both"/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</w:pPr>
                      <w:r w:rsidRPr="00A947EE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t>5</w:t>
                      </w:r>
                      <w:r w:rsidR="00DE3C1D" w:rsidRPr="00DE3C1D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t>. Если</w:t>
                      </w:r>
                      <w:r w:rsidRPr="00A947EE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t xml:space="preserve"> же сильное</w:t>
                      </w:r>
                      <w:r w:rsidR="00DE3C1D" w:rsidRPr="00DE3C1D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A947EE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t>возгорание</w:t>
                      </w:r>
                      <w:r w:rsidR="00DE3C1D" w:rsidRPr="00DE3C1D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t xml:space="preserve"> произошло, не тратьте попусту время, бегите вон из дома, из квартиры</w:t>
                      </w:r>
                      <w:r w:rsidR="00C150AD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="00DE3C1D" w:rsidRPr="00DE3C1D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t xml:space="preserve">плотно закрыв за собой дверь и </w:t>
                      </w:r>
                      <w:r w:rsidRPr="00A947EE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t>в комнату,</w:t>
                      </w:r>
                      <w:r w:rsidR="00DE3C1D" w:rsidRPr="00DE3C1D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t xml:space="preserve"> и в квартиру!</w:t>
                      </w:r>
                      <w:r w:rsidR="00C150AD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t xml:space="preserve"> З</w:t>
                      </w:r>
                      <w:r w:rsidR="00C150AD" w:rsidRPr="00DE3C1D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t>воните по телефону «01»</w:t>
                      </w:r>
                      <w:r w:rsidR="00C150AD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t xml:space="preserve"> и з</w:t>
                      </w:r>
                      <w:r w:rsidRPr="00A947EE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t xml:space="preserve">овите на помощь </w:t>
                      </w:r>
                      <w:r w:rsidR="00DE3C1D" w:rsidRPr="00DE3C1D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t>взрослых.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page">
                  <wp:posOffset>9820275</wp:posOffset>
                </wp:positionH>
                <wp:positionV relativeFrom="page">
                  <wp:posOffset>542290</wp:posOffset>
                </wp:positionV>
                <wp:extent cx="2651760" cy="6675120"/>
                <wp:effectExtent l="0" t="0" r="0" b="0"/>
                <wp:wrapNone/>
                <wp:docPr id="13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667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9" seq="2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44" type="#_x0000_t202" style="position:absolute;margin-left:773.25pt;margin-top:42.7pt;width:208.8pt;height:525.6pt;z-index: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" filled="f" stroked="f" strokecolor="#c9f" strokeweight="1.5pt">
                <v:textbox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page">
                  <wp:posOffset>357505</wp:posOffset>
                </wp:positionH>
                <wp:positionV relativeFrom="page">
                  <wp:posOffset>4414520</wp:posOffset>
                </wp:positionV>
                <wp:extent cx="2785110" cy="2994660"/>
                <wp:effectExtent l="0" t="0" r="0" b="0"/>
                <wp:wrapNone/>
                <wp:docPr id="1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5110" cy="299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5AA7" w:rsidRPr="00CB2D3F" w:rsidRDefault="003E09D8" w:rsidP="007A5AA7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CB2D3F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 xml:space="preserve">Огонь сметает все на своем </w:t>
                            </w:r>
                            <w:proofErr w:type="gramStart"/>
                            <w:r w:rsidRPr="00CB2D3F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пути</w:t>
                            </w:r>
                            <w:proofErr w:type="gramEnd"/>
                            <w:r w:rsidRPr="00CB2D3F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 xml:space="preserve"> и остановить его бывает трудно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45" type="#_x0000_t202" style="position:absolute;margin-left:28.15pt;margin-top:347.6pt;width:219.3pt;height:235.8pt;z-index: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" filled="f" stroked="f" strokecolor="#c9f" strokeweight="1.5pt">
                <v:textbox>
                  <w:txbxContent>
                    <w:p w:rsidR="007A5AA7" w:rsidRPr="00CB2D3F" w:rsidRDefault="003E09D8" w:rsidP="007A5AA7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</w:pPr>
                      <w:r w:rsidRPr="00CB2D3F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t xml:space="preserve">Огонь сметает все на своем </w:t>
                      </w:r>
                      <w:proofErr w:type="gramStart"/>
                      <w:r w:rsidRPr="00CB2D3F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t>пути</w:t>
                      </w:r>
                      <w:proofErr w:type="gramEnd"/>
                      <w:r w:rsidRPr="00CB2D3F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t xml:space="preserve"> и остановить его бывает трудно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C3591">
        <w:rPr>
          <w:noProof/>
          <w:lang w:val="ru-RU" w:eastAsia="ru-RU"/>
        </w:rPr>
        <w:drawing>
          <wp:anchor distT="0" distB="0" distL="114300" distR="114300" simplePos="0" relativeHeight="251733504" behindDoc="0" locked="0" layoutInCell="1" allowOverlap="1">
            <wp:simplePos x="0" y="0"/>
            <wp:positionH relativeFrom="column">
              <wp:posOffset>-13204</wp:posOffset>
            </wp:positionH>
            <wp:positionV relativeFrom="paragraph">
              <wp:posOffset>4826481</wp:posOffset>
            </wp:positionV>
            <wp:extent cx="2684600" cy="2039007"/>
            <wp:effectExtent l="0" t="0" r="190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книжка кис\книжка\Копия Детская книжка 0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006" cy="20461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page">
                  <wp:posOffset>8985885</wp:posOffset>
                </wp:positionH>
                <wp:positionV relativeFrom="paragraph">
                  <wp:posOffset>727075</wp:posOffset>
                </wp:positionV>
                <wp:extent cx="1925320" cy="2540000"/>
                <wp:effectExtent l="0" t="0" r="0" b="0"/>
                <wp:wrapNone/>
                <wp:docPr id="18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320" cy="2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9" seq="1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707.55pt;margin-top:57.25pt;width:151.6pt;height:200pt;z-index: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" filled="f" stroked="f" strokecolor="#c9f" strokeweight="1.5pt">
                <v:textbox style="mso-next-textbox:#Text Box 78">
                  <w:txbxContent/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807085</wp:posOffset>
                </wp:positionV>
                <wp:extent cx="2651760" cy="3419475"/>
                <wp:effectExtent l="0" t="0" r="0" b="9525"/>
                <wp:wrapNone/>
                <wp:docPr id="19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341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9">
                        <w:txbxContent>
                          <w:p w:rsidR="00CF5EEA" w:rsidRPr="00B36821" w:rsidRDefault="00FA3CA2" w:rsidP="0006095C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  <w:r w:rsidR="00CF5EEA" w:rsidRPr="00575006">
                              <w:rPr>
                                <w:rFonts w:ascii="Palatino Linotype" w:hAnsi="Palatino Linotype"/>
                                <w:b/>
                                <w:i/>
                                <w:color w:val="943634" w:themeColor="accent2" w:themeShade="BF"/>
                                <w:sz w:val="28"/>
                                <w:szCs w:val="28"/>
                                <w:lang w:val="ru-RU"/>
                              </w:rPr>
                              <w:t>ОГОНЬ</w:t>
                            </w:r>
                            <w:r w:rsidR="00CF69A8" w:rsidRPr="00575006">
                              <w:rPr>
                                <w:rFonts w:ascii="Palatino Linotype" w:hAnsi="Palatino Linotype"/>
                                <w:b/>
                                <w:i/>
                                <w:color w:val="943634" w:themeColor="accent2" w:themeShade="BF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="00CF5EEA" w:rsidRPr="00B36821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- одно из самых больших чудес природы!</w:t>
                            </w:r>
                          </w:p>
                          <w:p w:rsidR="00FA3CA2" w:rsidRDefault="00362E98" w:rsidP="0006095C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362E98">
                              <w:rPr>
                                <w:noProof/>
                                <w:sz w:val="20"/>
                                <w:szCs w:val="20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466685" cy="2025015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9184" cy="20434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5EEA" w:rsidRPr="00CB2D3F" w:rsidRDefault="00CF5EEA" w:rsidP="0006095C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CB2D3F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Огонь дарил людям тепло и свет, защищал от диких животных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28.5pt;margin-top:63.55pt;width:208.8pt;height:269.25pt;z-index: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" filled="f" stroked="f" strokecolor="#c9f" strokeweight="1.5pt">
                <v:textbox style="mso-next-textbox:#_x0000_s1046">
                  <w:txbxContent>
                    <w:p w:rsidR="00CF5EEA" w:rsidRPr="00B36821" w:rsidRDefault="00FA3CA2" w:rsidP="0006095C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  <w:t xml:space="preserve"> </w:t>
                      </w:r>
                      <w:r w:rsidR="00CF5EEA" w:rsidRPr="00575006">
                        <w:rPr>
                          <w:rFonts w:ascii="Palatino Linotype" w:hAnsi="Palatino Linotype"/>
                          <w:b/>
                          <w:i/>
                          <w:color w:val="943634" w:themeColor="accent2" w:themeShade="BF"/>
                          <w:sz w:val="28"/>
                          <w:szCs w:val="28"/>
                          <w:lang w:val="ru-RU"/>
                        </w:rPr>
                        <w:t>ОГОНЬ</w:t>
                      </w:r>
                      <w:r w:rsidR="00CF69A8" w:rsidRPr="00575006">
                        <w:rPr>
                          <w:rFonts w:ascii="Palatino Linotype" w:hAnsi="Palatino Linotype"/>
                          <w:b/>
                          <w:i/>
                          <w:color w:val="943634" w:themeColor="accent2" w:themeShade="BF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="00CF5EEA" w:rsidRPr="00B36821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t>- одно из самых больших чудес природы!</w:t>
                      </w:r>
                    </w:p>
                    <w:p w:rsidR="00FA3CA2" w:rsidRDefault="00362E98" w:rsidP="0006095C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26"/>
                          <w:szCs w:val="26"/>
                          <w:lang w:val="ru-RU"/>
                        </w:rPr>
                      </w:pPr>
                      <w:r w:rsidRPr="00362E98">
                        <w:rPr>
                          <w:noProof/>
                          <w:sz w:val="20"/>
                          <w:szCs w:val="20"/>
                          <w:lang w:val="ru-RU" w:eastAsia="ru-RU"/>
                        </w:rPr>
                        <w:drawing>
                          <wp:inline distT="0" distB="0" distL="0" distR="0">
                            <wp:extent cx="2466685" cy="2025015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9184" cy="20434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5EEA" w:rsidRPr="00CB2D3F" w:rsidRDefault="00CF5EEA" w:rsidP="0006095C">
                      <w:pPr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</w:pPr>
                      <w:r w:rsidRPr="00CB2D3F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  <w:lang w:val="ru-RU"/>
                        </w:rPr>
                        <w:t>Огонь дарил людям тепло и свет, защищал от диких животных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page">
                  <wp:posOffset>557530</wp:posOffset>
                </wp:positionH>
                <wp:positionV relativeFrom="page">
                  <wp:posOffset>5224780</wp:posOffset>
                </wp:positionV>
                <wp:extent cx="252095" cy="266700"/>
                <wp:effectExtent l="0" t="0" r="0" b="0"/>
                <wp:wrapNone/>
                <wp:docPr id="16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4530" w:rsidRDefault="00184530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48" type="#_x0000_t202" style="position:absolute;margin-left:43.9pt;margin-top:411.4pt;width:19.85pt;height:21pt;z-index:2515932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" filled="f" stroked="f" strokecolor="#c9f" strokeweight="1.5pt">
                <v:textbox style="mso-fit-shape-to-text:t">
                  <w:txbxContent>
                    <w:p w:rsidR="00184530" w:rsidRDefault="0018453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page">
                  <wp:posOffset>6982460</wp:posOffset>
                </wp:positionH>
                <wp:positionV relativeFrom="page">
                  <wp:posOffset>5311140</wp:posOffset>
                </wp:positionV>
                <wp:extent cx="252095" cy="266700"/>
                <wp:effectExtent l="0" t="0" r="0" b="0"/>
                <wp:wrapNone/>
                <wp:docPr id="15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4530" w:rsidRDefault="00184530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49" type="#_x0000_t202" style="position:absolute;margin-left:549.8pt;margin-top:418.2pt;width:19.85pt;height:21pt;z-index:251601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" filled="f" stroked="f" strokecolor="#c9f" strokeweight="1.5pt">
                <v:textbox style="mso-fit-shape-to-text:t">
                  <w:txbxContent>
                    <w:p w:rsidR="00184530" w:rsidRDefault="00184530"/>
                  </w:txbxContent>
                </v:textbox>
                <w10:wrap anchorx="page" anchory="page"/>
              </v:shape>
            </w:pict>
          </mc:Fallback>
        </mc:AlternateContent>
      </w:r>
    </w:p>
    <w:sectPr w:rsidR="00184530" w:rsidSect="004D7507">
      <w:headerReference w:type="default" r:id="rId22"/>
      <w:footerReference w:type="default" r:id="rId23"/>
      <w:pgSz w:w="20160" w:h="12240" w:orient="landscape"/>
      <w:pgMar w:top="567" w:right="567" w:bottom="567" w:left="567" w:header="426" w:footer="0" w:gutter="0"/>
      <w:cols w:num="4" w:space="708" w:equalWidth="0">
        <w:col w:w="4293" w:space="720"/>
        <w:col w:w="4140" w:space="720"/>
        <w:col w:w="4140" w:space="720"/>
        <w:col w:w="4293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6951" w:rsidRDefault="00F76951">
      <w:pPr>
        <w:rPr>
          <w:lang w:val="ru-RU"/>
        </w:rPr>
      </w:pPr>
      <w:r>
        <w:rPr>
          <w:lang w:val="ru-RU"/>
        </w:rPr>
        <w:separator/>
      </w:r>
    </w:p>
  </w:endnote>
  <w:endnote w:type="continuationSeparator" w:id="0">
    <w:p w:rsidR="00F76951" w:rsidRDefault="00F76951">
      <w:pPr>
        <w:rPr>
          <w:lang w:val="ru-RU"/>
        </w:rPr>
      </w:pPr>
      <w:r>
        <w:rPr>
          <w:lang w:val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66F" w:rsidRDefault="0058266F" w:rsidP="0058266F">
    <w:pPr>
      <w:pStyle w:val="a6"/>
      <w:jc w:val="center"/>
      <w:rPr>
        <w:b/>
        <w:lang w:val="ru-RU"/>
      </w:rPr>
    </w:pPr>
    <w:r>
      <w:rPr>
        <w:b/>
        <w:noProof/>
        <w:sz w:val="16"/>
        <w:szCs w:val="16"/>
        <w:lang w:val="ru-RU" w:eastAsia="ru-RU"/>
      </w:rPr>
      <w:drawing>
        <wp:anchor distT="0" distB="0" distL="114300" distR="114300" simplePos="0" relativeHeight="251661312" behindDoc="1" locked="0" layoutInCell="1" allowOverlap="1" wp14:anchorId="136EF429" wp14:editId="22999553">
          <wp:simplePos x="0" y="0"/>
          <wp:positionH relativeFrom="column">
            <wp:posOffset>4141395</wp:posOffset>
          </wp:positionH>
          <wp:positionV relativeFrom="paragraph">
            <wp:posOffset>-96371</wp:posOffset>
          </wp:positionV>
          <wp:extent cx="446405" cy="466090"/>
          <wp:effectExtent l="0" t="0" r="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 ВДПО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6405" cy="466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8266F" w:rsidRPr="00C150AD" w:rsidRDefault="0058266F" w:rsidP="0058266F">
    <w:pPr>
      <w:pStyle w:val="a6"/>
      <w:jc w:val="center"/>
      <w:rPr>
        <w:rFonts w:ascii="Palatino Linotype" w:hAnsi="Palatino Linotype"/>
        <w:b/>
        <w:color w:val="FF0000"/>
        <w:sz w:val="16"/>
        <w:szCs w:val="16"/>
        <w:lang w:val="ru-RU"/>
      </w:rPr>
    </w:pPr>
    <w:r w:rsidRPr="0058266F">
      <w:rPr>
        <w:rFonts w:ascii="Palatino Linotype" w:hAnsi="Palatino Linotype"/>
        <w:b/>
        <w:sz w:val="16"/>
        <w:szCs w:val="16"/>
        <w:lang w:val="ru-RU"/>
      </w:rPr>
      <w:t xml:space="preserve"> БЕЛГОРОДСКОЕ РЕГИОНАЛЬНОЕ ОТДЕЛЕНИЕ </w:t>
    </w:r>
    <w:r w:rsidR="009E7F24">
      <w:rPr>
        <w:rFonts w:ascii="Palatino Linotype" w:hAnsi="Palatino Linotype"/>
        <w:b/>
        <w:sz w:val="16"/>
        <w:szCs w:val="16"/>
        <w:lang w:val="ru-RU"/>
      </w:rPr>
      <w:t>ВСЕРОССИЙСКОЕ ДОБРОВОЛЬНОЕ ПОЖАРНОЕ ОБЩЕСТВО</w:t>
    </w:r>
  </w:p>
  <w:p w:rsidR="00D05F6B" w:rsidRPr="009E7F24" w:rsidRDefault="00D05F6B">
    <w:pPr>
      <w:rPr>
        <w:color w:val="FF0000"/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6951" w:rsidRDefault="00F76951">
      <w:pPr>
        <w:rPr>
          <w:lang w:val="ru-RU"/>
        </w:rPr>
      </w:pPr>
      <w:r>
        <w:rPr>
          <w:lang w:val="ru-RU"/>
        </w:rPr>
        <w:separator/>
      </w:r>
    </w:p>
  </w:footnote>
  <w:footnote w:type="continuationSeparator" w:id="0">
    <w:p w:rsidR="00F76951" w:rsidRDefault="00F76951">
      <w:pPr>
        <w:rPr>
          <w:lang w:val="ru-RU"/>
        </w:rPr>
      </w:pPr>
      <w:r>
        <w:rPr>
          <w:lang w:val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66F" w:rsidRPr="0058266F" w:rsidRDefault="0058266F" w:rsidP="004D7507">
    <w:pPr>
      <w:pStyle w:val="a4"/>
      <w:jc w:val="center"/>
      <w:rPr>
        <w:rFonts w:ascii="Palatino Linotype" w:hAnsi="Palatino Linotype"/>
        <w:b/>
        <w:sz w:val="16"/>
        <w:szCs w:val="16"/>
        <w:lang w:val="ru-RU"/>
      </w:rPr>
    </w:pPr>
    <w:r>
      <w:rPr>
        <w:rFonts w:ascii="Palatino Linotype" w:hAnsi="Palatino Linotype"/>
        <w:b/>
        <w:noProof/>
        <w:sz w:val="16"/>
        <w:szCs w:val="16"/>
        <w:lang w:val="ru-RU" w:eastAsia="ru-RU"/>
      </w:rPr>
      <w:drawing>
        <wp:anchor distT="0" distB="0" distL="114300" distR="114300" simplePos="0" relativeHeight="251659264" behindDoc="1" locked="0" layoutInCell="1" allowOverlap="1" wp14:anchorId="6846DA6B" wp14:editId="01361923">
          <wp:simplePos x="0" y="0"/>
          <wp:positionH relativeFrom="column">
            <wp:posOffset>905547</wp:posOffset>
          </wp:positionH>
          <wp:positionV relativeFrom="paragraph">
            <wp:posOffset>-422275</wp:posOffset>
          </wp:positionV>
          <wp:extent cx="805815" cy="1043940"/>
          <wp:effectExtent l="0" t="0" r="0" b="381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ЭМБЛЕМА СЮТ простая сжатая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815" cy="1043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8266F">
      <w:rPr>
        <w:rFonts w:ascii="Palatino Linotype" w:hAnsi="Palatino Linotype"/>
        <w:b/>
        <w:sz w:val="16"/>
        <w:szCs w:val="16"/>
        <w:lang w:val="ru-RU"/>
      </w:rPr>
      <w:t xml:space="preserve">МУНИЦИПАЛЬНОЕ УЧРЕЖДЕНИЕ ДОПОЛНИТЕЛЬНОГО </w:t>
    </w:r>
    <w:r w:rsidR="00362E98" w:rsidRPr="0058266F">
      <w:rPr>
        <w:rFonts w:ascii="Palatino Linotype" w:hAnsi="Palatino Linotype"/>
        <w:b/>
        <w:sz w:val="16"/>
        <w:szCs w:val="16"/>
        <w:lang w:val="ru-RU"/>
      </w:rPr>
      <w:t>ОБРАЗОВАНИЯ «</w:t>
    </w:r>
    <w:r w:rsidRPr="0058266F">
      <w:rPr>
        <w:rFonts w:ascii="Palatino Linotype" w:hAnsi="Palatino Linotype"/>
        <w:b/>
        <w:sz w:val="16"/>
        <w:szCs w:val="16"/>
        <w:lang w:val="ru-RU"/>
      </w:rPr>
      <w:t>СТАНЦИЯ ЮНЫХ ТЕХН</w:t>
    </w:r>
    <w:r w:rsidR="00336468">
      <w:rPr>
        <w:rFonts w:ascii="Palatino Linotype" w:hAnsi="Palatino Linotype"/>
        <w:b/>
        <w:sz w:val="16"/>
        <w:szCs w:val="16"/>
        <w:lang w:val="ru-RU"/>
      </w:rPr>
      <w:t>И</w:t>
    </w:r>
    <w:r w:rsidRPr="0058266F">
      <w:rPr>
        <w:rFonts w:ascii="Palatino Linotype" w:hAnsi="Palatino Linotype"/>
        <w:b/>
        <w:sz w:val="16"/>
        <w:szCs w:val="16"/>
        <w:lang w:val="ru-RU"/>
      </w:rPr>
      <w:t>КОВ БЕЛГОРОДСКОГО РАЙОНА БЕЛГОРОДСКОЙ ОБЛАСТИ»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2816FB"/>
    <w:multiLevelType w:val="hybridMultilevel"/>
    <w:tmpl w:val="1CCACE84"/>
    <w:lvl w:ilvl="0" w:tplc="5486FD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9"/>
  <w:activeWritingStyle w:appName="MSWord" w:lang="en-US" w:vendorID="64" w:dllVersion="131078" w:nlCheck="1" w:checkStyle="0"/>
  <w:activeWritingStyle w:appName="MSWord" w:lang="ru-RU" w:vendorID="64" w:dllVersion="131078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ignoreMixedContent/>
  <w:alwaysShowPlaceholderText/>
  <w:hdrShapeDefaults>
    <o:shapedefaults v:ext="edit" spidmax="2049" strokecolor="#c9f">
      <v:stroke color="#c9f" weight="1.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66F"/>
    <w:rsid w:val="000358BA"/>
    <w:rsid w:val="0006095C"/>
    <w:rsid w:val="000660BC"/>
    <w:rsid w:val="00142D32"/>
    <w:rsid w:val="00184530"/>
    <w:rsid w:val="001A4926"/>
    <w:rsid w:val="001E0B4A"/>
    <w:rsid w:val="00227591"/>
    <w:rsid w:val="0029442A"/>
    <w:rsid w:val="00294F05"/>
    <w:rsid w:val="00336468"/>
    <w:rsid w:val="00357E8C"/>
    <w:rsid w:val="00362E98"/>
    <w:rsid w:val="00372DA3"/>
    <w:rsid w:val="003E09D8"/>
    <w:rsid w:val="003F0D0B"/>
    <w:rsid w:val="00487DCE"/>
    <w:rsid w:val="004D7507"/>
    <w:rsid w:val="004E0813"/>
    <w:rsid w:val="00516FE2"/>
    <w:rsid w:val="00522F06"/>
    <w:rsid w:val="00575006"/>
    <w:rsid w:val="0058266F"/>
    <w:rsid w:val="005858A7"/>
    <w:rsid w:val="006B2111"/>
    <w:rsid w:val="0078038F"/>
    <w:rsid w:val="007A5AA7"/>
    <w:rsid w:val="008C6F88"/>
    <w:rsid w:val="008E758D"/>
    <w:rsid w:val="009818EA"/>
    <w:rsid w:val="009E7F24"/>
    <w:rsid w:val="00A174DA"/>
    <w:rsid w:val="00A2321A"/>
    <w:rsid w:val="00A947EE"/>
    <w:rsid w:val="00AC5A25"/>
    <w:rsid w:val="00AD524B"/>
    <w:rsid w:val="00B00F3A"/>
    <w:rsid w:val="00B36821"/>
    <w:rsid w:val="00BA0948"/>
    <w:rsid w:val="00C150AD"/>
    <w:rsid w:val="00CB2D3F"/>
    <w:rsid w:val="00CD538F"/>
    <w:rsid w:val="00CE7908"/>
    <w:rsid w:val="00CF5EEA"/>
    <w:rsid w:val="00CF69A8"/>
    <w:rsid w:val="00D05F6B"/>
    <w:rsid w:val="00D1423D"/>
    <w:rsid w:val="00D26784"/>
    <w:rsid w:val="00D85178"/>
    <w:rsid w:val="00DE3C1D"/>
    <w:rsid w:val="00DE6D90"/>
    <w:rsid w:val="00E1400E"/>
    <w:rsid w:val="00E17253"/>
    <w:rsid w:val="00E20EB8"/>
    <w:rsid w:val="00E403DC"/>
    <w:rsid w:val="00E51ED2"/>
    <w:rsid w:val="00E54CFD"/>
    <w:rsid w:val="00EC3591"/>
    <w:rsid w:val="00F510AF"/>
    <w:rsid w:val="00F76951"/>
    <w:rsid w:val="00FA3CA2"/>
    <w:rsid w:val="00FD0D3B"/>
    <w:rsid w:val="00FD16EE"/>
    <w:rsid w:val="00FF4C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c9f">
      <v:stroke color="#c9f" weight="1.5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CA2"/>
    <w:rPr>
      <w:sz w:val="24"/>
      <w:szCs w:val="24"/>
    </w:rPr>
  </w:style>
  <w:style w:type="paragraph" w:styleId="1">
    <w:name w:val="heading 1"/>
    <w:basedOn w:val="a"/>
    <w:next w:val="Heading21"/>
    <w:qFormat/>
    <w:pPr>
      <w:jc w:val="center"/>
      <w:outlineLvl w:val="0"/>
    </w:pPr>
    <w:rPr>
      <w:rFonts w:ascii="Century Gothic" w:hAnsi="Century Gothic"/>
      <w:color w:val="993300"/>
      <w:spacing w:val="20"/>
      <w:sz w:val="72"/>
      <w:szCs w:val="72"/>
    </w:rPr>
  </w:style>
  <w:style w:type="paragraph" w:styleId="2">
    <w:name w:val="heading 2"/>
    <w:basedOn w:val="a"/>
    <w:next w:val="Normal1"/>
    <w:link w:val="20"/>
    <w:qFormat/>
    <w:pPr>
      <w:spacing w:after="360"/>
      <w:jc w:val="center"/>
      <w:outlineLvl w:val="1"/>
    </w:pPr>
    <w:rPr>
      <w:rFonts w:ascii="Century Gothic" w:hAnsi="Century Gothic" w:cs="Century Gothic"/>
      <w:color w:val="993300"/>
      <w:spacing w:val="10"/>
      <w:sz w:val="40"/>
      <w:szCs w:val="40"/>
    </w:rPr>
  </w:style>
  <w:style w:type="paragraph" w:styleId="3">
    <w:name w:val="heading 3"/>
    <w:basedOn w:val="Heading11"/>
    <w:next w:val="Normal1"/>
    <w:qFormat/>
    <w:pPr>
      <w:spacing w:before="120" w:beforeAutospacing="0" w:after="240" w:afterAutospacing="0"/>
      <w:jc w:val="center"/>
      <w:outlineLvl w:val="2"/>
    </w:pPr>
    <w:rPr>
      <w:rFonts w:ascii="Century Gothic" w:hAnsi="Century Gothic" w:cs="Century Gothic"/>
      <w:caps/>
      <w:color w:val="008080"/>
      <w:spacing w:val="10"/>
      <w:sz w:val="28"/>
      <w:szCs w:val="28"/>
    </w:rPr>
  </w:style>
  <w:style w:type="paragraph" w:styleId="4">
    <w:name w:val="heading 4"/>
    <w:next w:val="Normal1"/>
    <w:qFormat/>
    <w:pPr>
      <w:spacing w:before="360" w:after="120"/>
      <w:outlineLvl w:val="3"/>
    </w:pPr>
    <w:rPr>
      <w:rFonts w:ascii="Century Gothic" w:hAnsi="Century Gothic" w:cs="Century Gothic"/>
      <w:caps/>
      <w:color w:val="808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21">
    <w:name w:val="Heading 21"/>
    <w:basedOn w:val="a"/>
  </w:style>
  <w:style w:type="paragraph" w:customStyle="1" w:styleId="Normal1">
    <w:name w:val="Normal1"/>
    <w:basedOn w:val="a"/>
  </w:style>
  <w:style w:type="character" w:customStyle="1" w:styleId="Heading4Char">
    <w:name w:val="Heading 4 Char"/>
    <w:basedOn w:val="BodyTextChar"/>
    <w:link w:val="Heading41"/>
    <w:locked/>
    <w:rPr>
      <w:rFonts w:ascii="Century Gothic" w:hAnsi="Century Gothic" w:cs="Century Gothic" w:hint="default"/>
      <w:caps/>
      <w:color w:val="808000"/>
      <w:sz w:val="22"/>
      <w:szCs w:val="22"/>
      <w:lang w:val="ru-RU" w:eastAsia="ru-RU" w:bidi="ru-RU"/>
    </w:rPr>
  </w:style>
  <w:style w:type="paragraph" w:styleId="a3">
    <w:name w:val="Normal (Web)"/>
    <w:basedOn w:val="a"/>
    <w:uiPriority w:val="99"/>
    <w:pPr>
      <w:spacing w:before="100" w:beforeAutospacing="1" w:after="100" w:afterAutospacing="1"/>
    </w:pPr>
    <w:rPr>
      <w:rFonts w:ascii="Verdana" w:hAnsi="Verdana" w:cs="Verdana"/>
      <w:sz w:val="17"/>
      <w:szCs w:val="17"/>
    </w:rPr>
  </w:style>
  <w:style w:type="paragraph" w:styleId="a4">
    <w:name w:val="header"/>
    <w:basedOn w:val="a"/>
    <w:link w:val="a5"/>
    <w:uiPriority w:val="99"/>
    <w:pPr>
      <w:tabs>
        <w:tab w:val="center" w:pos="4320"/>
        <w:tab w:val="right" w:pos="8640"/>
      </w:tabs>
    </w:pPr>
  </w:style>
  <w:style w:type="paragraph" w:styleId="a6">
    <w:name w:val="footer"/>
    <w:basedOn w:val="a"/>
    <w:link w:val="a7"/>
    <w:uiPriority w:val="99"/>
    <w:pPr>
      <w:tabs>
        <w:tab w:val="center" w:pos="4320"/>
        <w:tab w:val="right" w:pos="8640"/>
      </w:tabs>
    </w:pPr>
  </w:style>
  <w:style w:type="paragraph" w:styleId="a8">
    <w:name w:val="List"/>
    <w:basedOn w:val="a"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pacing w:before="120" w:after="120" w:line="200" w:lineRule="atLeast"/>
      <w:ind w:left="245" w:right="245"/>
      <w:jc w:val="center"/>
    </w:pPr>
    <w:rPr>
      <w:rFonts w:ascii="Century Gothic" w:hAnsi="Century Gothic" w:cs="Century Gothic"/>
      <w:i/>
      <w:iCs/>
      <w:sz w:val="22"/>
      <w:szCs w:val="22"/>
    </w:rPr>
  </w:style>
  <w:style w:type="character" w:customStyle="1" w:styleId="BodyTextChar">
    <w:name w:val="Body Text Char"/>
    <w:basedOn w:val="a0"/>
    <w:link w:val="BodyText1"/>
    <w:locked/>
    <w:rPr>
      <w:rFonts w:ascii="Sylfaen" w:hAnsi="Sylfaen" w:cs="Sylfaen" w:hint="default"/>
      <w:sz w:val="22"/>
      <w:szCs w:val="22"/>
      <w:lang w:val="ru-RU" w:eastAsia="ru-RU" w:bidi="ru-RU"/>
    </w:rPr>
  </w:style>
  <w:style w:type="paragraph" w:styleId="a9">
    <w:name w:val="Body Text"/>
    <w:basedOn w:val="a"/>
    <w:link w:val="aa"/>
    <w:pPr>
      <w:spacing w:after="240" w:line="240" w:lineRule="atLeast"/>
    </w:pPr>
    <w:rPr>
      <w:rFonts w:ascii="Sylfaen" w:hAnsi="Sylfaen" w:cs="Sylfaen"/>
      <w:sz w:val="22"/>
      <w:szCs w:val="22"/>
    </w:rPr>
  </w:style>
  <w:style w:type="paragraph" w:styleId="ab">
    <w:name w:val="Balloon Text"/>
    <w:basedOn w:val="a"/>
    <w:semiHidden/>
    <w:rPr>
      <w:rFonts w:ascii="Tahoma" w:hAnsi="Tahoma" w:cs="Tahoma"/>
      <w:sz w:val="16"/>
      <w:szCs w:val="16"/>
    </w:rPr>
  </w:style>
  <w:style w:type="paragraph" w:customStyle="1" w:styleId="21">
    <w:name w:val="Адрес 2"/>
    <w:basedOn w:val="a"/>
    <w:pPr>
      <w:keepLines/>
      <w:spacing w:line="160" w:lineRule="atLeast"/>
      <w:jc w:val="center"/>
    </w:pPr>
    <w:rPr>
      <w:rFonts w:ascii="Sylfaen" w:hAnsi="Sylfaen" w:cs="Sylfaen"/>
      <w:sz w:val="20"/>
      <w:szCs w:val="20"/>
      <w:lang w:val="ru-RU" w:eastAsia="ru-RU" w:bidi="ru-RU"/>
    </w:rPr>
  </w:style>
  <w:style w:type="paragraph" w:customStyle="1" w:styleId="ac">
    <w:name w:val="Выделенный текст"/>
    <w:basedOn w:val="a"/>
    <w:next w:val="Normal1"/>
    <w:pPr>
      <w:pBdr>
        <w:left w:val="single" w:sz="6" w:space="9" w:color="FFFFFF"/>
        <w:right w:val="single" w:sz="6" w:space="31" w:color="FFFFFF"/>
      </w:pBdr>
      <w:shd w:val="solid" w:color="993300" w:fill="99CCFF"/>
      <w:spacing w:before="360" w:after="360"/>
      <w:ind w:left="144" w:right="864"/>
      <w:outlineLvl w:val="0"/>
    </w:pPr>
    <w:rPr>
      <w:rFonts w:ascii="Sylfaen" w:hAnsi="Sylfaen" w:cs="Sylfaen"/>
      <w:i/>
      <w:color w:val="FFFFFF"/>
      <w:lang w:val="ru-RU" w:eastAsia="ru-RU" w:bidi="ru-RU"/>
    </w:rPr>
  </w:style>
  <w:style w:type="paragraph" w:customStyle="1" w:styleId="10">
    <w:name w:val="Адрес 1"/>
    <w:rPr>
      <w:rFonts w:ascii="Century Gothic" w:hAnsi="Century Gothic" w:cs="Century Gothic"/>
      <w:bCs/>
      <w:spacing w:val="10"/>
      <w:sz w:val="28"/>
      <w:szCs w:val="28"/>
      <w:lang w:val="ru-RU" w:eastAsia="ru-RU" w:bidi="ru-RU"/>
    </w:rPr>
  </w:style>
  <w:style w:type="paragraph" w:customStyle="1" w:styleId="11">
    <w:name w:val="Подзаголовок1"/>
    <w:pPr>
      <w:spacing w:after="240"/>
      <w:jc w:val="center"/>
    </w:pPr>
    <w:rPr>
      <w:rFonts w:ascii="Century Gothic" w:hAnsi="Century Gothic" w:cs="Century Gothic"/>
      <w:caps/>
      <w:color w:val="808000"/>
      <w:sz w:val="22"/>
      <w:szCs w:val="22"/>
      <w:lang w:val="ru-RU" w:eastAsia="ru-RU" w:bidi="ru-RU"/>
    </w:rPr>
  </w:style>
  <w:style w:type="paragraph" w:customStyle="1" w:styleId="Heading41">
    <w:name w:val="Heading 41"/>
    <w:basedOn w:val="a"/>
    <w:link w:val="Heading4Char"/>
  </w:style>
  <w:style w:type="paragraph" w:customStyle="1" w:styleId="BodyText1">
    <w:name w:val="Body Text1"/>
    <w:basedOn w:val="a"/>
    <w:link w:val="BodyTextChar"/>
  </w:style>
  <w:style w:type="table" w:customStyle="1" w:styleId="12">
    <w:name w:val="Обычная таблица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11">
    <w:name w:val="Heading 11"/>
    <w:basedOn w:val="a"/>
    <w:pPr>
      <w:spacing w:before="100" w:beforeAutospacing="1" w:after="100" w:afterAutospacing="1"/>
    </w:pPr>
  </w:style>
  <w:style w:type="character" w:customStyle="1" w:styleId="a5">
    <w:name w:val="Верхний колонтитул Знак"/>
    <w:basedOn w:val="a0"/>
    <w:link w:val="a4"/>
    <w:uiPriority w:val="99"/>
    <w:rsid w:val="0058266F"/>
    <w:rPr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58266F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8E758D"/>
    <w:rPr>
      <w:rFonts w:ascii="Century Gothic" w:hAnsi="Century Gothic" w:cs="Century Gothic"/>
      <w:color w:val="993300"/>
      <w:spacing w:val="10"/>
      <w:sz w:val="40"/>
      <w:szCs w:val="40"/>
    </w:rPr>
  </w:style>
  <w:style w:type="character" w:customStyle="1" w:styleId="aa">
    <w:name w:val="Основной текст Знак"/>
    <w:basedOn w:val="a0"/>
    <w:link w:val="a9"/>
    <w:rsid w:val="00AC5A25"/>
    <w:rPr>
      <w:rFonts w:ascii="Sylfaen" w:hAnsi="Sylfaen" w:cs="Sylfaen"/>
      <w:sz w:val="22"/>
      <w:szCs w:val="22"/>
    </w:rPr>
  </w:style>
  <w:style w:type="paragraph" w:customStyle="1" w:styleId="Default">
    <w:name w:val="Default"/>
    <w:rsid w:val="00CB2D3F"/>
    <w:pPr>
      <w:autoSpaceDE w:val="0"/>
      <w:autoSpaceDN w:val="0"/>
      <w:adjustRightInd w:val="0"/>
    </w:pPr>
    <w:rPr>
      <w:color w:val="000000"/>
      <w:sz w:val="24"/>
      <w:szCs w:val="24"/>
      <w:lang w:val="ru-RU"/>
    </w:rPr>
  </w:style>
  <w:style w:type="paragraph" w:styleId="ad">
    <w:name w:val="List Paragraph"/>
    <w:basedOn w:val="a"/>
    <w:uiPriority w:val="34"/>
    <w:qFormat/>
    <w:rsid w:val="00DE3C1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CA2"/>
    <w:rPr>
      <w:sz w:val="24"/>
      <w:szCs w:val="24"/>
    </w:rPr>
  </w:style>
  <w:style w:type="paragraph" w:styleId="1">
    <w:name w:val="heading 1"/>
    <w:basedOn w:val="a"/>
    <w:next w:val="Heading21"/>
    <w:qFormat/>
    <w:pPr>
      <w:jc w:val="center"/>
      <w:outlineLvl w:val="0"/>
    </w:pPr>
    <w:rPr>
      <w:rFonts w:ascii="Century Gothic" w:hAnsi="Century Gothic"/>
      <w:color w:val="993300"/>
      <w:spacing w:val="20"/>
      <w:sz w:val="72"/>
      <w:szCs w:val="72"/>
    </w:rPr>
  </w:style>
  <w:style w:type="paragraph" w:styleId="2">
    <w:name w:val="heading 2"/>
    <w:basedOn w:val="a"/>
    <w:next w:val="Normal1"/>
    <w:link w:val="20"/>
    <w:qFormat/>
    <w:pPr>
      <w:spacing w:after="360"/>
      <w:jc w:val="center"/>
      <w:outlineLvl w:val="1"/>
    </w:pPr>
    <w:rPr>
      <w:rFonts w:ascii="Century Gothic" w:hAnsi="Century Gothic" w:cs="Century Gothic"/>
      <w:color w:val="993300"/>
      <w:spacing w:val="10"/>
      <w:sz w:val="40"/>
      <w:szCs w:val="40"/>
    </w:rPr>
  </w:style>
  <w:style w:type="paragraph" w:styleId="3">
    <w:name w:val="heading 3"/>
    <w:basedOn w:val="Heading11"/>
    <w:next w:val="Normal1"/>
    <w:qFormat/>
    <w:pPr>
      <w:spacing w:before="120" w:beforeAutospacing="0" w:after="240" w:afterAutospacing="0"/>
      <w:jc w:val="center"/>
      <w:outlineLvl w:val="2"/>
    </w:pPr>
    <w:rPr>
      <w:rFonts w:ascii="Century Gothic" w:hAnsi="Century Gothic" w:cs="Century Gothic"/>
      <w:caps/>
      <w:color w:val="008080"/>
      <w:spacing w:val="10"/>
      <w:sz w:val="28"/>
      <w:szCs w:val="28"/>
    </w:rPr>
  </w:style>
  <w:style w:type="paragraph" w:styleId="4">
    <w:name w:val="heading 4"/>
    <w:next w:val="Normal1"/>
    <w:qFormat/>
    <w:pPr>
      <w:spacing w:before="360" w:after="120"/>
      <w:outlineLvl w:val="3"/>
    </w:pPr>
    <w:rPr>
      <w:rFonts w:ascii="Century Gothic" w:hAnsi="Century Gothic" w:cs="Century Gothic"/>
      <w:caps/>
      <w:color w:val="808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21">
    <w:name w:val="Heading 21"/>
    <w:basedOn w:val="a"/>
  </w:style>
  <w:style w:type="paragraph" w:customStyle="1" w:styleId="Normal1">
    <w:name w:val="Normal1"/>
    <w:basedOn w:val="a"/>
  </w:style>
  <w:style w:type="character" w:customStyle="1" w:styleId="Heading4Char">
    <w:name w:val="Heading 4 Char"/>
    <w:basedOn w:val="BodyTextChar"/>
    <w:link w:val="Heading41"/>
    <w:locked/>
    <w:rPr>
      <w:rFonts w:ascii="Century Gothic" w:hAnsi="Century Gothic" w:cs="Century Gothic" w:hint="default"/>
      <w:caps/>
      <w:color w:val="808000"/>
      <w:sz w:val="22"/>
      <w:szCs w:val="22"/>
      <w:lang w:val="ru-RU" w:eastAsia="ru-RU" w:bidi="ru-RU"/>
    </w:rPr>
  </w:style>
  <w:style w:type="paragraph" w:styleId="a3">
    <w:name w:val="Normal (Web)"/>
    <w:basedOn w:val="a"/>
    <w:uiPriority w:val="99"/>
    <w:pPr>
      <w:spacing w:before="100" w:beforeAutospacing="1" w:after="100" w:afterAutospacing="1"/>
    </w:pPr>
    <w:rPr>
      <w:rFonts w:ascii="Verdana" w:hAnsi="Verdana" w:cs="Verdana"/>
      <w:sz w:val="17"/>
      <w:szCs w:val="17"/>
    </w:rPr>
  </w:style>
  <w:style w:type="paragraph" w:styleId="a4">
    <w:name w:val="header"/>
    <w:basedOn w:val="a"/>
    <w:link w:val="a5"/>
    <w:uiPriority w:val="99"/>
    <w:pPr>
      <w:tabs>
        <w:tab w:val="center" w:pos="4320"/>
        <w:tab w:val="right" w:pos="8640"/>
      </w:tabs>
    </w:pPr>
  </w:style>
  <w:style w:type="paragraph" w:styleId="a6">
    <w:name w:val="footer"/>
    <w:basedOn w:val="a"/>
    <w:link w:val="a7"/>
    <w:uiPriority w:val="99"/>
    <w:pPr>
      <w:tabs>
        <w:tab w:val="center" w:pos="4320"/>
        <w:tab w:val="right" w:pos="8640"/>
      </w:tabs>
    </w:pPr>
  </w:style>
  <w:style w:type="paragraph" w:styleId="a8">
    <w:name w:val="List"/>
    <w:basedOn w:val="a"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pacing w:before="120" w:after="120" w:line="200" w:lineRule="atLeast"/>
      <w:ind w:left="245" w:right="245"/>
      <w:jc w:val="center"/>
    </w:pPr>
    <w:rPr>
      <w:rFonts w:ascii="Century Gothic" w:hAnsi="Century Gothic" w:cs="Century Gothic"/>
      <w:i/>
      <w:iCs/>
      <w:sz w:val="22"/>
      <w:szCs w:val="22"/>
    </w:rPr>
  </w:style>
  <w:style w:type="character" w:customStyle="1" w:styleId="BodyTextChar">
    <w:name w:val="Body Text Char"/>
    <w:basedOn w:val="a0"/>
    <w:link w:val="BodyText1"/>
    <w:locked/>
    <w:rPr>
      <w:rFonts w:ascii="Sylfaen" w:hAnsi="Sylfaen" w:cs="Sylfaen" w:hint="default"/>
      <w:sz w:val="22"/>
      <w:szCs w:val="22"/>
      <w:lang w:val="ru-RU" w:eastAsia="ru-RU" w:bidi="ru-RU"/>
    </w:rPr>
  </w:style>
  <w:style w:type="paragraph" w:styleId="a9">
    <w:name w:val="Body Text"/>
    <w:basedOn w:val="a"/>
    <w:link w:val="aa"/>
    <w:pPr>
      <w:spacing w:after="240" w:line="240" w:lineRule="atLeast"/>
    </w:pPr>
    <w:rPr>
      <w:rFonts w:ascii="Sylfaen" w:hAnsi="Sylfaen" w:cs="Sylfaen"/>
      <w:sz w:val="22"/>
      <w:szCs w:val="22"/>
    </w:rPr>
  </w:style>
  <w:style w:type="paragraph" w:styleId="ab">
    <w:name w:val="Balloon Text"/>
    <w:basedOn w:val="a"/>
    <w:semiHidden/>
    <w:rPr>
      <w:rFonts w:ascii="Tahoma" w:hAnsi="Tahoma" w:cs="Tahoma"/>
      <w:sz w:val="16"/>
      <w:szCs w:val="16"/>
    </w:rPr>
  </w:style>
  <w:style w:type="paragraph" w:customStyle="1" w:styleId="21">
    <w:name w:val="Адрес 2"/>
    <w:basedOn w:val="a"/>
    <w:pPr>
      <w:keepLines/>
      <w:spacing w:line="160" w:lineRule="atLeast"/>
      <w:jc w:val="center"/>
    </w:pPr>
    <w:rPr>
      <w:rFonts w:ascii="Sylfaen" w:hAnsi="Sylfaen" w:cs="Sylfaen"/>
      <w:sz w:val="20"/>
      <w:szCs w:val="20"/>
      <w:lang w:val="ru-RU" w:eastAsia="ru-RU" w:bidi="ru-RU"/>
    </w:rPr>
  </w:style>
  <w:style w:type="paragraph" w:customStyle="1" w:styleId="ac">
    <w:name w:val="Выделенный текст"/>
    <w:basedOn w:val="a"/>
    <w:next w:val="Normal1"/>
    <w:pPr>
      <w:pBdr>
        <w:left w:val="single" w:sz="6" w:space="9" w:color="FFFFFF"/>
        <w:right w:val="single" w:sz="6" w:space="31" w:color="FFFFFF"/>
      </w:pBdr>
      <w:shd w:val="solid" w:color="993300" w:fill="99CCFF"/>
      <w:spacing w:before="360" w:after="360"/>
      <w:ind w:left="144" w:right="864"/>
      <w:outlineLvl w:val="0"/>
    </w:pPr>
    <w:rPr>
      <w:rFonts w:ascii="Sylfaen" w:hAnsi="Sylfaen" w:cs="Sylfaen"/>
      <w:i/>
      <w:color w:val="FFFFFF"/>
      <w:lang w:val="ru-RU" w:eastAsia="ru-RU" w:bidi="ru-RU"/>
    </w:rPr>
  </w:style>
  <w:style w:type="paragraph" w:customStyle="1" w:styleId="10">
    <w:name w:val="Адрес 1"/>
    <w:rPr>
      <w:rFonts w:ascii="Century Gothic" w:hAnsi="Century Gothic" w:cs="Century Gothic"/>
      <w:bCs/>
      <w:spacing w:val="10"/>
      <w:sz w:val="28"/>
      <w:szCs w:val="28"/>
      <w:lang w:val="ru-RU" w:eastAsia="ru-RU" w:bidi="ru-RU"/>
    </w:rPr>
  </w:style>
  <w:style w:type="paragraph" w:customStyle="1" w:styleId="11">
    <w:name w:val="Подзаголовок1"/>
    <w:pPr>
      <w:spacing w:after="240"/>
      <w:jc w:val="center"/>
    </w:pPr>
    <w:rPr>
      <w:rFonts w:ascii="Century Gothic" w:hAnsi="Century Gothic" w:cs="Century Gothic"/>
      <w:caps/>
      <w:color w:val="808000"/>
      <w:sz w:val="22"/>
      <w:szCs w:val="22"/>
      <w:lang w:val="ru-RU" w:eastAsia="ru-RU" w:bidi="ru-RU"/>
    </w:rPr>
  </w:style>
  <w:style w:type="paragraph" w:customStyle="1" w:styleId="Heading41">
    <w:name w:val="Heading 41"/>
    <w:basedOn w:val="a"/>
    <w:link w:val="Heading4Char"/>
  </w:style>
  <w:style w:type="paragraph" w:customStyle="1" w:styleId="BodyText1">
    <w:name w:val="Body Text1"/>
    <w:basedOn w:val="a"/>
    <w:link w:val="BodyTextChar"/>
  </w:style>
  <w:style w:type="table" w:customStyle="1" w:styleId="12">
    <w:name w:val="Обычная таблица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11">
    <w:name w:val="Heading 11"/>
    <w:basedOn w:val="a"/>
    <w:pPr>
      <w:spacing w:before="100" w:beforeAutospacing="1" w:after="100" w:afterAutospacing="1"/>
    </w:pPr>
  </w:style>
  <w:style w:type="character" w:customStyle="1" w:styleId="a5">
    <w:name w:val="Верхний колонтитул Знак"/>
    <w:basedOn w:val="a0"/>
    <w:link w:val="a4"/>
    <w:uiPriority w:val="99"/>
    <w:rsid w:val="0058266F"/>
    <w:rPr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58266F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8E758D"/>
    <w:rPr>
      <w:rFonts w:ascii="Century Gothic" w:hAnsi="Century Gothic" w:cs="Century Gothic"/>
      <w:color w:val="993300"/>
      <w:spacing w:val="10"/>
      <w:sz w:val="40"/>
      <w:szCs w:val="40"/>
    </w:rPr>
  </w:style>
  <w:style w:type="character" w:customStyle="1" w:styleId="aa">
    <w:name w:val="Основной текст Знак"/>
    <w:basedOn w:val="a0"/>
    <w:link w:val="a9"/>
    <w:rsid w:val="00AC5A25"/>
    <w:rPr>
      <w:rFonts w:ascii="Sylfaen" w:hAnsi="Sylfaen" w:cs="Sylfaen"/>
      <w:sz w:val="22"/>
      <w:szCs w:val="22"/>
    </w:rPr>
  </w:style>
  <w:style w:type="paragraph" w:customStyle="1" w:styleId="Default">
    <w:name w:val="Default"/>
    <w:rsid w:val="00CB2D3F"/>
    <w:pPr>
      <w:autoSpaceDE w:val="0"/>
      <w:autoSpaceDN w:val="0"/>
      <w:adjustRightInd w:val="0"/>
    </w:pPr>
    <w:rPr>
      <w:color w:val="000000"/>
      <w:sz w:val="24"/>
      <w:szCs w:val="24"/>
      <w:lang w:val="ru-RU"/>
    </w:rPr>
  </w:style>
  <w:style w:type="paragraph" w:styleId="ad">
    <w:name w:val="List Paragraph"/>
    <w:basedOn w:val="a"/>
    <w:uiPriority w:val="34"/>
    <w:qFormat/>
    <w:rsid w:val="00DE3C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01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numbering" Target="numbering.xml"/><Relationship Id="rId21" Type="http://schemas.openxmlformats.org/officeDocument/2006/relationships/image" Target="media/image110.emf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UDOSYT\Application%20Data\Microsoft\&#1064;&#1072;&#1073;&#1083;&#1086;&#1085;&#1099;\Trvl_4fold_8x14_B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D96C38-8E7E-4E55-890B-29CE0485F5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DF4096-A889-46D9-9D58-A62A8594C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Trvl_4fold_8x14_BR.dotx</Template>
  <TotalTime>3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Manager/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2016-05-16T11:38:00Z</cp:lastPrinted>
  <dcterms:created xsi:type="dcterms:W3CDTF">2016-05-23T07:01:00Z</dcterms:created>
  <dcterms:modified xsi:type="dcterms:W3CDTF">2016-05-23T08:07:00Z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TC010517211049</vt:lpwstr>
  </property>
</Properties>
</file>